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2C1DB" w14:textId="626C5FAA" w:rsidR="00F87859" w:rsidRDefault="007B7A42" w:rsidP="00F87859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679744" behindDoc="0" locked="0" layoutInCell="1" allowOverlap="1" wp14:anchorId="71AC9512" wp14:editId="5398E1C9">
            <wp:simplePos x="0" y="0"/>
            <wp:positionH relativeFrom="column">
              <wp:posOffset>-190500</wp:posOffset>
            </wp:positionH>
            <wp:positionV relativeFrom="paragraph">
              <wp:posOffset>152400</wp:posOffset>
            </wp:positionV>
            <wp:extent cx="3588493" cy="866775"/>
            <wp:effectExtent l="0" t="0" r="0" b="0"/>
            <wp:wrapNone/>
            <wp:docPr id="1792" name="Picture 179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1792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493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99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36736" behindDoc="1" locked="0" layoutInCell="1" allowOverlap="1" wp14:anchorId="24BAF1AC" wp14:editId="46FEDC73">
            <wp:simplePos x="0" y="0"/>
            <wp:positionH relativeFrom="column">
              <wp:posOffset>4394290</wp:posOffset>
            </wp:positionH>
            <wp:positionV relativeFrom="paragraph">
              <wp:posOffset>-352426</wp:posOffset>
            </wp:positionV>
            <wp:extent cx="1389925" cy="2085975"/>
            <wp:effectExtent l="0" t="0" r="0" b="0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932" cy="2091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3BE48" w14:textId="4EE6EB30" w:rsidR="00F87859" w:rsidRDefault="00F87859" w:rsidP="00F87859">
      <w:pPr>
        <w:rPr>
          <w:rFonts w:cs="Arial"/>
          <w:szCs w:val="32"/>
        </w:rPr>
      </w:pPr>
    </w:p>
    <w:p w14:paraId="5357B42F" w14:textId="286D1871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66A85BB8" w14:textId="77777777" w:rsidR="00F87859" w:rsidRDefault="00F87859" w:rsidP="00F87859">
      <w:pPr>
        <w:rPr>
          <w:rFonts w:cs="Arial"/>
          <w:szCs w:val="32"/>
        </w:rPr>
      </w:pPr>
    </w:p>
    <w:p w14:paraId="63D38A38" w14:textId="77777777" w:rsidR="00F87859" w:rsidRDefault="00F87859" w:rsidP="00F87859">
      <w:pPr>
        <w:rPr>
          <w:rFonts w:cs="Arial"/>
          <w:szCs w:val="32"/>
        </w:rPr>
      </w:pPr>
    </w:p>
    <w:p w14:paraId="456A6128" w14:textId="77777777" w:rsidR="00F87859" w:rsidRPr="004E04B0" w:rsidRDefault="00F87859" w:rsidP="00F87859">
      <w:pPr>
        <w:rPr>
          <w:rFonts w:cs="Arial"/>
          <w:sz w:val="50"/>
          <w:szCs w:val="32"/>
        </w:rPr>
      </w:pPr>
    </w:p>
    <w:p w14:paraId="2701255B" w14:textId="300F3BFC" w:rsidR="00F87859" w:rsidRPr="00F87859" w:rsidRDefault="00627C73" w:rsidP="00F87859">
      <w:pPr>
        <w:pStyle w:val="Title"/>
      </w:pPr>
      <w:r>
        <w:t>Making your home safer</w:t>
      </w:r>
      <w:r w:rsidR="00F87859" w:rsidRPr="00F87859">
        <w:t xml:space="preserve"> </w:t>
      </w:r>
    </w:p>
    <w:p w14:paraId="7202E727" w14:textId="4101CF63" w:rsidR="00EA5914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746AADDD" w14:textId="7D7DE4E6" w:rsidR="00EA5914" w:rsidRDefault="00800990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  <w:r w:rsidRPr="00E76265">
        <w:rPr>
          <w:rFonts w:eastAsiaTheme="minorEastAsia" w:cstheme="minorBidi"/>
          <w:b w:val="0"/>
          <w:noProof/>
          <w:color w:val="auto"/>
          <w:spacing w:val="0"/>
          <w:kern w:val="0"/>
          <w:sz w:val="32"/>
          <w:szCs w:val="24"/>
          <w:lang w:eastAsia="en-NZ"/>
        </w:rPr>
        <w:drawing>
          <wp:anchor distT="0" distB="0" distL="114300" distR="114300" simplePos="0" relativeHeight="251662336" behindDoc="0" locked="0" layoutInCell="1" allowOverlap="1" wp14:anchorId="7891F102" wp14:editId="3D6F96A9">
            <wp:simplePos x="0" y="0"/>
            <wp:positionH relativeFrom="column">
              <wp:posOffset>657225</wp:posOffset>
            </wp:positionH>
            <wp:positionV relativeFrom="paragraph">
              <wp:posOffset>204470</wp:posOffset>
            </wp:positionV>
            <wp:extent cx="4409892" cy="2857500"/>
            <wp:effectExtent l="0" t="0" r="0" b="0"/>
            <wp:wrapNone/>
            <wp:docPr id="4" name="Picture 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892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9CEA4D" w14:textId="77777777" w:rsidR="00EA5914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0DD55EEC" w14:textId="77777777" w:rsidR="00EA5914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4DA73A22" w14:textId="77777777" w:rsidR="00EA5914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236DFF3F" w14:textId="77777777" w:rsidR="00EA5914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4DE5E602" w14:textId="77777777" w:rsidR="00F87859" w:rsidRDefault="00F87859" w:rsidP="00F87859">
      <w:pPr>
        <w:pStyle w:val="Title"/>
      </w:pPr>
    </w:p>
    <w:p w14:paraId="07B5B791" w14:textId="77777777" w:rsidR="00EA5914" w:rsidRDefault="00EA5914" w:rsidP="00F87859">
      <w:pPr>
        <w:pStyle w:val="Heading1"/>
      </w:pPr>
    </w:p>
    <w:p w14:paraId="6143F192" w14:textId="77777777" w:rsidR="00800990" w:rsidRDefault="00800990" w:rsidP="00F87859">
      <w:pPr>
        <w:pStyle w:val="Heading1"/>
        <w:rPr>
          <w:rStyle w:val="SubtitleChar"/>
          <w:b/>
          <w:bCs w:val="0"/>
        </w:rPr>
      </w:pPr>
    </w:p>
    <w:p w14:paraId="7CF39F8B" w14:textId="77777777" w:rsidR="00800990" w:rsidRDefault="00800990" w:rsidP="00F87859">
      <w:pPr>
        <w:pStyle w:val="Heading1"/>
        <w:rPr>
          <w:rStyle w:val="SubtitleChar"/>
          <w:b/>
          <w:bCs w:val="0"/>
        </w:rPr>
      </w:pPr>
    </w:p>
    <w:p w14:paraId="78A7C73E" w14:textId="138BBB9A" w:rsidR="00C45AB8" w:rsidRDefault="00800990" w:rsidP="00C45AB8">
      <w:pPr>
        <w:pStyle w:val="Heading1"/>
        <w:spacing w:after="0"/>
        <w:rPr>
          <w:rStyle w:val="SubtitleChar"/>
          <w:b/>
          <w:bCs w:val="0"/>
        </w:rPr>
      </w:pPr>
      <w:r w:rsidRPr="00C45AB8">
        <w:rPr>
          <w:rStyle w:val="SubtitleChar"/>
          <w:b/>
          <w:bCs w:val="0"/>
        </w:rPr>
        <w:t xml:space="preserve">December </w:t>
      </w:r>
      <w:r w:rsidR="00EA5914" w:rsidRPr="006533C9">
        <w:rPr>
          <w:rStyle w:val="SubtitleChar"/>
          <w:b/>
        </w:rPr>
        <w:t>2022</w:t>
      </w:r>
      <w:r w:rsidR="00F87859" w:rsidRPr="00EA5914">
        <w:rPr>
          <w:rFonts w:cs="Arial"/>
          <w:noProof/>
          <w:szCs w:val="32"/>
          <w:lang w:val="en-NZ" w:eastAsia="en-NZ"/>
        </w:rPr>
        <w:br w:type="page"/>
      </w:r>
      <w:r w:rsidR="00BD16A4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578A63" wp14:editId="5F973187">
                <wp:simplePos x="0" y="0"/>
                <wp:positionH relativeFrom="column">
                  <wp:posOffset>-6985</wp:posOffset>
                </wp:positionH>
                <wp:positionV relativeFrom="paragraph">
                  <wp:posOffset>-137795</wp:posOffset>
                </wp:positionV>
                <wp:extent cx="5712460" cy="589280"/>
                <wp:effectExtent l="12700" t="12700" r="2540" b="0"/>
                <wp:wrapNone/>
                <wp:docPr id="34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7875BC" w14:textId="77777777" w:rsidR="00C45AB8" w:rsidRPr="00153863" w:rsidRDefault="00C45AB8" w:rsidP="00C45A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78A63" id="Rounded Rectangle 38" o:spid="_x0000_s1026" style="position:absolute;left:0;text-align:left;margin-left:-.55pt;margin-top:-10.85pt;width:449.8pt;height:4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" filled="f" strokecolor="#2e74b5 [2408]" strokeweight="2.25pt">
                <v:stroke joinstyle="miter"/>
                <v:path arrowok="t"/>
                <v:textbox>
                  <w:txbxContent>
                    <w:p w14:paraId="767875BC" w14:textId="77777777" w:rsidR="00C45AB8" w:rsidRPr="00153863" w:rsidRDefault="00C45AB8" w:rsidP="00C45AB8"/>
                  </w:txbxContent>
                </v:textbox>
              </v:roundrect>
            </w:pict>
          </mc:Fallback>
        </mc:AlternateContent>
      </w:r>
      <w:r w:rsidR="00C45AB8">
        <w:rPr>
          <w:rStyle w:val="SubtitleChar"/>
          <w:b/>
          <w:bCs w:val="0"/>
        </w:rPr>
        <w:t>What you will find in here</w:t>
      </w:r>
    </w:p>
    <w:p w14:paraId="57939919" w14:textId="77777777" w:rsidR="00C45AB8" w:rsidRDefault="00C45AB8" w:rsidP="00C45AB8">
      <w:pPr>
        <w:pStyle w:val="BodyText"/>
        <w:spacing w:after="0"/>
      </w:pPr>
    </w:p>
    <w:p w14:paraId="54652C6C" w14:textId="60B493D0" w:rsidR="00C45AB8" w:rsidRPr="00B51C49" w:rsidRDefault="00C45AB8" w:rsidP="004E04B0">
      <w:pPr>
        <w:pStyle w:val="BodyText"/>
        <w:spacing w:after="0"/>
        <w:ind w:right="379"/>
        <w:jc w:val="right"/>
        <w:rPr>
          <w:b/>
          <w:bCs/>
        </w:rPr>
      </w:pPr>
      <w:r w:rsidRPr="00B51C49">
        <w:rPr>
          <w:b/>
          <w:bCs/>
        </w:rPr>
        <w:t>Page number:</w:t>
      </w:r>
    </w:p>
    <w:p w14:paraId="48660AFE" w14:textId="0A977D1D" w:rsidR="00C45AB8" w:rsidRDefault="006533C9" w:rsidP="00C45AB8">
      <w:pPr>
        <w:pStyle w:val="BodyText"/>
        <w:spacing w:after="0"/>
      </w:pPr>
      <w:r w:rsidRPr="00B51C49">
        <w:rPr>
          <w:noProof/>
          <w:lang w:val="en-NZ" w:eastAsia="en-NZ"/>
        </w:rPr>
        <w:drawing>
          <wp:anchor distT="0" distB="0" distL="114300" distR="114300" simplePos="0" relativeHeight="251645952" behindDoc="0" locked="0" layoutInCell="1" allowOverlap="1" wp14:anchorId="5C47700A" wp14:editId="76901F7B">
            <wp:simplePos x="0" y="0"/>
            <wp:positionH relativeFrom="column">
              <wp:posOffset>200025</wp:posOffset>
            </wp:positionH>
            <wp:positionV relativeFrom="paragraph">
              <wp:posOffset>168275</wp:posOffset>
            </wp:positionV>
            <wp:extent cx="1245976" cy="902525"/>
            <wp:effectExtent l="0" t="0" r="0" b="0"/>
            <wp:wrapNone/>
            <wp:docPr id="1574" name="Picture 1574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976" cy="9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694BE" w14:textId="77777777" w:rsidR="004E04B0" w:rsidRDefault="004E04B0" w:rsidP="00C45AB8">
      <w:pPr>
        <w:pStyle w:val="BodyText"/>
        <w:spacing w:after="0"/>
      </w:pPr>
    </w:p>
    <w:p w14:paraId="0DC0915C" w14:textId="001BA397" w:rsidR="00C45AB8" w:rsidRDefault="00C45AB8" w:rsidP="00C45AB8">
      <w:pPr>
        <w:pStyle w:val="BodyText"/>
        <w:tabs>
          <w:tab w:val="right" w:leader="dot" w:pos="8618"/>
        </w:tabs>
        <w:spacing w:after="0"/>
      </w:pPr>
      <w:r>
        <w:t>About this document</w:t>
      </w:r>
      <w:r>
        <w:tab/>
      </w:r>
      <w:r w:rsidR="00B014B0">
        <w:t>2</w:t>
      </w:r>
    </w:p>
    <w:p w14:paraId="2F953D28" w14:textId="25C092E5" w:rsidR="00C45AB8" w:rsidRDefault="00B014B0" w:rsidP="00C45AB8">
      <w:pPr>
        <w:pStyle w:val="BodyText"/>
        <w:tabs>
          <w:tab w:val="right" w:leader="dot" w:pos="8618"/>
        </w:tabs>
        <w:spacing w:after="0"/>
      </w:pPr>
      <w:r w:rsidRPr="00C1126B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64384" behindDoc="0" locked="0" layoutInCell="1" allowOverlap="1" wp14:anchorId="5E94B71D" wp14:editId="4AD2B507">
            <wp:simplePos x="0" y="0"/>
            <wp:positionH relativeFrom="column">
              <wp:posOffset>198120</wp:posOffset>
            </wp:positionH>
            <wp:positionV relativeFrom="paragraph">
              <wp:posOffset>184785</wp:posOffset>
            </wp:positionV>
            <wp:extent cx="1219200" cy="1219200"/>
            <wp:effectExtent l="0" t="0" r="0" b="0"/>
            <wp:wrapNone/>
            <wp:docPr id="12" name="Picture 12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7ECFE" w14:textId="65DE8C7D" w:rsidR="00C45AB8" w:rsidRDefault="00C45AB8" w:rsidP="00C45AB8">
      <w:pPr>
        <w:pStyle w:val="BodyText"/>
        <w:tabs>
          <w:tab w:val="right" w:leader="dot" w:pos="8618"/>
        </w:tabs>
        <w:spacing w:after="0"/>
      </w:pPr>
    </w:p>
    <w:p w14:paraId="472B8E5C" w14:textId="53033E09" w:rsidR="00C45AB8" w:rsidRDefault="00B014B0" w:rsidP="00C45AB8">
      <w:pPr>
        <w:pStyle w:val="BodyText"/>
        <w:tabs>
          <w:tab w:val="right" w:leader="dot" w:pos="8618"/>
        </w:tabs>
        <w:spacing w:after="0"/>
      </w:pPr>
      <w:r>
        <w:t>Ways to make your home safer</w:t>
      </w:r>
      <w:r w:rsidR="00C45AB8">
        <w:tab/>
      </w:r>
      <w:r>
        <w:t>4</w:t>
      </w:r>
    </w:p>
    <w:p w14:paraId="6D014133" w14:textId="67D01BDA" w:rsidR="00C45AB8" w:rsidRDefault="00C45AB8" w:rsidP="00C45AB8">
      <w:pPr>
        <w:pStyle w:val="BodyText"/>
        <w:tabs>
          <w:tab w:val="right" w:leader="dot" w:pos="8618"/>
        </w:tabs>
        <w:spacing w:after="0"/>
      </w:pPr>
    </w:p>
    <w:p w14:paraId="642F434D" w14:textId="0D49D497" w:rsidR="00C45AB8" w:rsidRDefault="00B014B0" w:rsidP="00C45AB8">
      <w:pPr>
        <w:pStyle w:val="BodyText"/>
        <w:tabs>
          <w:tab w:val="right" w:leader="dot" w:pos="8618"/>
        </w:tabs>
        <w:spacing w:after="0"/>
      </w:pPr>
      <w:r w:rsidRPr="00907EB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65408" behindDoc="0" locked="0" layoutInCell="1" allowOverlap="1" wp14:anchorId="221EF1FC" wp14:editId="04FE77D8">
            <wp:simplePos x="0" y="0"/>
            <wp:positionH relativeFrom="column">
              <wp:posOffset>171450</wp:posOffset>
            </wp:positionH>
            <wp:positionV relativeFrom="paragraph">
              <wp:posOffset>249555</wp:posOffset>
            </wp:positionV>
            <wp:extent cx="1419225" cy="906491"/>
            <wp:effectExtent l="0" t="0" r="0" b="0"/>
            <wp:wrapNone/>
            <wp:docPr id="14" name="Picture 1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0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5D1E5" w14:textId="708DDC50" w:rsidR="00C45AB8" w:rsidRDefault="00B014B0" w:rsidP="00C45AB8">
      <w:pPr>
        <w:pStyle w:val="BodyText"/>
        <w:tabs>
          <w:tab w:val="right" w:leader="dot" w:pos="8618"/>
        </w:tabs>
        <w:spacing w:after="0"/>
      </w:pPr>
      <w:r>
        <w:t>Insurance</w:t>
      </w:r>
      <w:r w:rsidR="00C45AB8">
        <w:tab/>
      </w:r>
      <w:r>
        <w:t>9</w:t>
      </w:r>
    </w:p>
    <w:p w14:paraId="1FE27622" w14:textId="62128ECF" w:rsidR="00C45AB8" w:rsidRDefault="00C45AB8" w:rsidP="00B014B0">
      <w:pPr>
        <w:pStyle w:val="BodyText"/>
        <w:tabs>
          <w:tab w:val="right" w:leader="dot" w:pos="8618"/>
        </w:tabs>
        <w:spacing w:after="0"/>
      </w:pPr>
    </w:p>
    <w:p w14:paraId="4DDABCC9" w14:textId="77777777" w:rsidR="00C45AB8" w:rsidRDefault="00C45AB8" w:rsidP="00C45AB8">
      <w:pPr>
        <w:pStyle w:val="BodyText"/>
        <w:tabs>
          <w:tab w:val="right" w:leader="dot" w:pos="8618"/>
        </w:tabs>
        <w:spacing w:after="0"/>
      </w:pPr>
    </w:p>
    <w:p w14:paraId="5B893AF7" w14:textId="35C97108" w:rsidR="00C45AB8" w:rsidRDefault="00C45AB8" w:rsidP="00C45AB8">
      <w:pPr>
        <w:pStyle w:val="BodyText"/>
        <w:tabs>
          <w:tab w:val="right" w:leader="dot" w:pos="8618"/>
        </w:tabs>
        <w:spacing w:after="0"/>
      </w:pPr>
    </w:p>
    <w:p w14:paraId="6234A76D" w14:textId="77777777" w:rsidR="00C45AB8" w:rsidRDefault="00C45AB8">
      <w:pPr>
        <w:spacing w:line="240" w:lineRule="auto"/>
        <w:ind w:left="0"/>
      </w:pPr>
      <w:r>
        <w:br w:type="page"/>
      </w:r>
    </w:p>
    <w:p w14:paraId="614FEB2C" w14:textId="1D5B477B" w:rsidR="00F87859" w:rsidRDefault="00BD16A4" w:rsidP="00B436FE">
      <w:pPr>
        <w:pStyle w:val="Heading1"/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578A63" wp14:editId="4653EBB3">
                <wp:simplePos x="0" y="0"/>
                <wp:positionH relativeFrom="column">
                  <wp:posOffset>164465</wp:posOffset>
                </wp:positionH>
                <wp:positionV relativeFrom="paragraph">
                  <wp:posOffset>-137795</wp:posOffset>
                </wp:positionV>
                <wp:extent cx="5712460" cy="589280"/>
                <wp:effectExtent l="12700" t="12700" r="2540" b="0"/>
                <wp:wrapNone/>
                <wp:docPr id="33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B1BFA" w14:textId="77777777" w:rsidR="00B436FE" w:rsidRPr="00153863" w:rsidRDefault="00B436FE" w:rsidP="00B436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78A63" id="_x0000_s1027" style="position:absolute;left:0;text-align:left;margin-left:12.95pt;margin-top:-10.85pt;width:449.8pt;height:4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" filled="f" strokecolor="#2e74b5 [2408]" strokeweight="2.25pt">
                <v:stroke joinstyle="miter"/>
                <v:path arrowok="t"/>
                <v:textbox>
                  <w:txbxContent>
                    <w:p w14:paraId="404B1BFA" w14:textId="77777777" w:rsidR="00B436FE" w:rsidRPr="00153863" w:rsidRDefault="00B436FE" w:rsidP="00B436FE"/>
                  </w:txbxContent>
                </v:textbox>
              </v:roundrect>
            </w:pict>
          </mc:Fallback>
        </mc:AlternateContent>
      </w:r>
      <w:r w:rsidR="00057664">
        <w:t>About this document</w:t>
      </w:r>
    </w:p>
    <w:p w14:paraId="51FDEB59" w14:textId="22011CBE" w:rsidR="00D67451" w:rsidRDefault="00D67451" w:rsidP="00D67451"/>
    <w:p w14:paraId="153A928C" w14:textId="7CE1472C" w:rsidR="00D852B6" w:rsidRPr="00D67451" w:rsidRDefault="007B7A42" w:rsidP="00D67451">
      <w:r>
        <w:rPr>
          <w:noProof/>
        </w:rPr>
        <w:drawing>
          <wp:anchor distT="0" distB="0" distL="114300" distR="114300" simplePos="0" relativeHeight="251682816" behindDoc="0" locked="0" layoutInCell="1" allowOverlap="1" wp14:anchorId="01086FCF" wp14:editId="4F38DD91">
            <wp:simplePos x="0" y="0"/>
            <wp:positionH relativeFrom="column">
              <wp:posOffset>333375</wp:posOffset>
            </wp:positionH>
            <wp:positionV relativeFrom="paragraph">
              <wp:posOffset>231140</wp:posOffset>
            </wp:positionV>
            <wp:extent cx="1062774" cy="800100"/>
            <wp:effectExtent l="0" t="0" r="4445" b="0"/>
            <wp:wrapNone/>
            <wp:docPr id="1794" name="Picture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774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FDEBD" w14:textId="777C76AA" w:rsidR="00800990" w:rsidRDefault="00627C73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We cannot </w:t>
      </w:r>
      <w:r w:rsidRPr="00B436FE">
        <w:rPr>
          <w:rFonts w:eastAsia="Times New Roman"/>
          <w:b/>
          <w:bCs/>
          <w:shd w:val="clear" w:color="auto" w:fill="FFFFFF"/>
          <w:lang w:eastAsia="en-GB"/>
        </w:rPr>
        <w:t>predict</w:t>
      </w:r>
      <w:r>
        <w:rPr>
          <w:rFonts w:eastAsia="Times New Roman"/>
          <w:shd w:val="clear" w:color="auto" w:fill="FFFFFF"/>
          <w:lang w:eastAsia="en-GB"/>
        </w:rPr>
        <w:t xml:space="preserve"> </w:t>
      </w:r>
      <w:r w:rsidR="006533C9">
        <w:rPr>
          <w:rFonts w:eastAsia="Times New Roman"/>
          <w:shd w:val="clear" w:color="auto" w:fill="FFFFFF"/>
          <w:lang w:eastAsia="en-GB"/>
        </w:rPr>
        <w:t>emergencies</w:t>
      </w:r>
      <w:r>
        <w:rPr>
          <w:rFonts w:eastAsia="Times New Roman"/>
          <w:shd w:val="clear" w:color="auto" w:fill="FFFFFF"/>
          <w:lang w:eastAsia="en-GB"/>
        </w:rPr>
        <w:t xml:space="preserve"> like </w:t>
      </w:r>
    </w:p>
    <w:p w14:paraId="56A8DB5B" w14:textId="13210A2A" w:rsidR="00800990" w:rsidRDefault="007B7A42" w:rsidP="004567B0">
      <w:pPr>
        <w:rPr>
          <w:rFonts w:eastAsia="Times New Roman"/>
          <w:shd w:val="clear" w:color="auto" w:fill="FFFFFF"/>
          <w:lang w:eastAsia="en-GB"/>
        </w:rPr>
      </w:pPr>
      <w:r w:rsidRPr="00E76265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37760" behindDoc="0" locked="0" layoutInCell="1" allowOverlap="1" wp14:anchorId="656D3886" wp14:editId="1C1C8EAF">
            <wp:simplePos x="0" y="0"/>
            <wp:positionH relativeFrom="column">
              <wp:posOffset>247650</wp:posOffset>
            </wp:positionH>
            <wp:positionV relativeFrom="paragraph">
              <wp:posOffset>349250</wp:posOffset>
            </wp:positionV>
            <wp:extent cx="1314450" cy="1314450"/>
            <wp:effectExtent l="0" t="0" r="0" b="0"/>
            <wp:wrapNone/>
            <wp:docPr id="5" name="Picture 5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7EDEA" w14:textId="110BF775" w:rsidR="00800990" w:rsidRDefault="00800990" w:rsidP="00B436FE">
      <w:pPr>
        <w:pStyle w:val="ListParagraph"/>
        <w:numPr>
          <w:ilvl w:val="0"/>
          <w:numId w:val="12"/>
        </w:numPr>
        <w:ind w:left="4253" w:hanging="578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e</w:t>
      </w:r>
      <w:r w:rsidR="00627C73" w:rsidRPr="00F37C43">
        <w:rPr>
          <w:rFonts w:eastAsia="Times New Roman"/>
          <w:shd w:val="clear" w:color="auto" w:fill="FFFFFF"/>
          <w:lang w:eastAsia="en-GB"/>
        </w:rPr>
        <w:t>arthquakes</w:t>
      </w:r>
    </w:p>
    <w:p w14:paraId="240459F4" w14:textId="77777777" w:rsidR="00800990" w:rsidRDefault="00800990" w:rsidP="00B436FE">
      <w:pPr>
        <w:pStyle w:val="ListParagraph"/>
        <w:numPr>
          <w:ilvl w:val="0"/>
          <w:numId w:val="0"/>
        </w:numPr>
        <w:ind w:left="4253"/>
        <w:rPr>
          <w:rFonts w:eastAsia="Times New Roman"/>
          <w:shd w:val="clear" w:color="auto" w:fill="FFFFFF"/>
          <w:lang w:eastAsia="en-GB"/>
        </w:rPr>
      </w:pPr>
    </w:p>
    <w:p w14:paraId="2079BFEE" w14:textId="2ACC6880" w:rsidR="007B7A42" w:rsidRPr="007B7A42" w:rsidRDefault="007B7A42" w:rsidP="007B7A42">
      <w:pPr>
        <w:pStyle w:val="ListParagraph"/>
        <w:numPr>
          <w:ilvl w:val="0"/>
          <w:numId w:val="12"/>
        </w:numPr>
        <w:ind w:left="4253" w:hanging="578"/>
        <w:rPr>
          <w:rFonts w:eastAsia="Times New Roman"/>
          <w:shd w:val="clear" w:color="auto" w:fill="FFFFFF"/>
          <w:lang w:eastAsia="en-GB"/>
        </w:rPr>
      </w:pPr>
      <w:r>
        <w:rPr>
          <w:rFonts w:eastAsia="Arial"/>
          <w:noProof/>
          <w:lang w:val="en-NZ" w:eastAsia="en-NZ"/>
        </w:rPr>
        <w:drawing>
          <wp:anchor distT="0" distB="0" distL="114300" distR="114300" simplePos="0" relativeHeight="251685888" behindDoc="0" locked="0" layoutInCell="1" allowOverlap="1" wp14:anchorId="30AB4BC2" wp14:editId="7D51EA79">
            <wp:simplePos x="0" y="0"/>
            <wp:positionH relativeFrom="column">
              <wp:posOffset>438150</wp:posOffset>
            </wp:positionH>
            <wp:positionV relativeFrom="paragraph">
              <wp:posOffset>514350</wp:posOffset>
            </wp:positionV>
            <wp:extent cx="876300" cy="876300"/>
            <wp:effectExtent l="0" t="0" r="0" b="0"/>
            <wp:wrapNone/>
            <wp:docPr id="1796" name="Picture 179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phical user interfac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73" w:rsidRPr="00800990">
        <w:rPr>
          <w:rFonts w:eastAsia="Times New Roman"/>
          <w:shd w:val="clear" w:color="auto" w:fill="FFFFFF"/>
          <w:lang w:eastAsia="en-GB"/>
        </w:rPr>
        <w:t>f</w:t>
      </w:r>
      <w:r w:rsidR="00627C73" w:rsidRPr="00F37C43">
        <w:rPr>
          <w:rFonts w:eastAsia="Times New Roman"/>
          <w:shd w:val="clear" w:color="auto" w:fill="FFFFFF"/>
          <w:lang w:eastAsia="en-GB"/>
        </w:rPr>
        <w:t>loods</w:t>
      </w:r>
      <w:r>
        <w:rPr>
          <w:rFonts w:eastAsia="Times New Roman"/>
          <w:shd w:val="clear" w:color="auto" w:fill="FFFFFF"/>
          <w:lang w:eastAsia="en-GB"/>
        </w:rPr>
        <w:br/>
      </w:r>
    </w:p>
    <w:p w14:paraId="3241C6F0" w14:textId="1E145303" w:rsidR="007B7A42" w:rsidRDefault="007B7A42" w:rsidP="00B436FE">
      <w:pPr>
        <w:pStyle w:val="ListParagraph"/>
        <w:numPr>
          <w:ilvl w:val="0"/>
          <w:numId w:val="12"/>
        </w:numPr>
        <w:ind w:left="4253" w:hanging="578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storms</w:t>
      </w:r>
      <w:r>
        <w:rPr>
          <w:rFonts w:eastAsia="Times New Roman"/>
          <w:shd w:val="clear" w:color="auto" w:fill="FFFFFF"/>
          <w:lang w:eastAsia="en-GB"/>
        </w:rPr>
        <w:br/>
      </w:r>
    </w:p>
    <w:p w14:paraId="7220B8AA" w14:textId="203275DD" w:rsidR="007B7A42" w:rsidRDefault="007B7A42" w:rsidP="00B436FE">
      <w:pPr>
        <w:pStyle w:val="ListParagraph"/>
        <w:numPr>
          <w:ilvl w:val="0"/>
          <w:numId w:val="12"/>
        </w:numPr>
        <w:ind w:left="4253" w:hanging="578"/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F9321B9" wp14:editId="67C85A2B">
            <wp:simplePos x="0" y="0"/>
            <wp:positionH relativeFrom="column">
              <wp:posOffset>257175</wp:posOffset>
            </wp:positionH>
            <wp:positionV relativeFrom="paragraph">
              <wp:posOffset>7620</wp:posOffset>
            </wp:positionV>
            <wp:extent cx="1276350" cy="918870"/>
            <wp:effectExtent l="0" t="0" r="0" b="0"/>
            <wp:wrapNone/>
            <wp:docPr id="1795" name="Picture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landslides.</w:t>
      </w:r>
      <w:r w:rsidRPr="007B7A42">
        <w:t xml:space="preserve"> </w:t>
      </w:r>
    </w:p>
    <w:p w14:paraId="0E664BE7" w14:textId="4DF2F98B" w:rsidR="00800990" w:rsidRPr="00B436FE" w:rsidRDefault="00800990" w:rsidP="00B436FE">
      <w:pPr>
        <w:pStyle w:val="ListParagraph"/>
        <w:numPr>
          <w:ilvl w:val="0"/>
          <w:numId w:val="0"/>
        </w:numPr>
        <w:ind w:left="4253"/>
        <w:rPr>
          <w:rFonts w:eastAsia="Times New Roman"/>
          <w:shd w:val="clear" w:color="auto" w:fill="FFFFFF"/>
          <w:lang w:eastAsia="en-GB"/>
        </w:rPr>
      </w:pPr>
    </w:p>
    <w:p w14:paraId="5B962887" w14:textId="4AE3DCC8" w:rsidR="00627C73" w:rsidRDefault="00627C73" w:rsidP="004567B0">
      <w:pPr>
        <w:rPr>
          <w:rFonts w:eastAsia="Times New Roman"/>
          <w:shd w:val="clear" w:color="auto" w:fill="FFFFFF"/>
          <w:lang w:eastAsia="en-GB"/>
        </w:rPr>
      </w:pPr>
    </w:p>
    <w:p w14:paraId="1342A675" w14:textId="105A4A33" w:rsidR="00B436FE" w:rsidRDefault="00BD16A4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B1ACF74" wp14:editId="2A355EFD">
                <wp:simplePos x="0" y="0"/>
                <wp:positionH relativeFrom="column">
                  <wp:posOffset>2133600</wp:posOffset>
                </wp:positionH>
                <wp:positionV relativeFrom="paragraph">
                  <wp:posOffset>299084</wp:posOffset>
                </wp:positionV>
                <wp:extent cx="3600450" cy="2905125"/>
                <wp:effectExtent l="0" t="0" r="0" b="9525"/>
                <wp:wrapNone/>
                <wp:docPr id="3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0" cy="2905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5FA2E" id="Rectangle 31" o:spid="_x0000_s1026" style="position:absolute;margin-left:168pt;margin-top:23.55pt;width:283.5pt;height:228.7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" fillcolor="#d9e2f3 [660]" stroked="f">
                <v:path arrowok="t"/>
              </v:rect>
            </w:pict>
          </mc:Fallback>
        </mc:AlternateContent>
      </w:r>
    </w:p>
    <w:p w14:paraId="7F752F48" w14:textId="72DD2DDD" w:rsidR="00627C73" w:rsidRPr="00B436FE" w:rsidRDefault="006533C9" w:rsidP="004567B0">
      <w:pPr>
        <w:rPr>
          <w:rFonts w:eastAsia="Times New Roman" w:cs="Arial"/>
          <w:color w:val="000000"/>
          <w:szCs w:val="32"/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63360" behindDoc="0" locked="0" layoutInCell="1" allowOverlap="1" wp14:anchorId="022C66AE" wp14:editId="7D80F0AB">
            <wp:simplePos x="0" y="0"/>
            <wp:positionH relativeFrom="column">
              <wp:posOffset>47625</wp:posOffset>
            </wp:positionH>
            <wp:positionV relativeFrom="paragraph">
              <wp:posOffset>34290</wp:posOffset>
            </wp:positionV>
            <wp:extent cx="1669262" cy="26003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262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6FE" w:rsidRPr="00B436FE">
        <w:rPr>
          <w:rFonts w:eastAsia="Times New Roman" w:cs="Arial"/>
          <w:color w:val="000000"/>
          <w:szCs w:val="32"/>
          <w:lang w:eastAsia="en-NZ"/>
        </w:rPr>
        <w:t xml:space="preserve">Not being able to </w:t>
      </w:r>
      <w:r w:rsidR="00B436FE" w:rsidRPr="00B436FE">
        <w:rPr>
          <w:rFonts w:eastAsia="Times New Roman" w:cs="Arial"/>
          <w:b/>
          <w:bCs/>
          <w:color w:val="000000"/>
          <w:szCs w:val="32"/>
          <w:lang w:eastAsia="en-NZ"/>
        </w:rPr>
        <w:t>predict</w:t>
      </w:r>
      <w:r w:rsidR="00B436FE" w:rsidRPr="00B436FE">
        <w:rPr>
          <w:rFonts w:eastAsia="Times New Roman" w:cs="Arial"/>
          <w:color w:val="000000"/>
          <w:szCs w:val="32"/>
          <w:lang w:eastAsia="en-NZ"/>
        </w:rPr>
        <w:t xml:space="preserve"> means it is not possible to know:</w:t>
      </w:r>
    </w:p>
    <w:p w14:paraId="72454935" w14:textId="7338EC76" w:rsidR="00B436FE" w:rsidRPr="00B436FE" w:rsidRDefault="00B436FE" w:rsidP="004567B0">
      <w:pPr>
        <w:rPr>
          <w:rFonts w:eastAsia="Times New Roman" w:cs="Arial"/>
          <w:color w:val="000000"/>
          <w:szCs w:val="32"/>
          <w:lang w:eastAsia="en-NZ"/>
        </w:rPr>
      </w:pPr>
    </w:p>
    <w:p w14:paraId="69D46E70" w14:textId="689116CA" w:rsidR="00B436FE" w:rsidRPr="00B436FE" w:rsidRDefault="00B436FE" w:rsidP="00B436FE">
      <w:pPr>
        <w:pStyle w:val="ListParagraph"/>
        <w:rPr>
          <w:rFonts w:eastAsia="Times New Roman" w:cs="Arial"/>
          <w:color w:val="000000"/>
          <w:szCs w:val="32"/>
          <w:lang w:val="en-AU" w:eastAsia="en-NZ"/>
        </w:rPr>
      </w:pPr>
      <w:r w:rsidRPr="00B436FE">
        <w:rPr>
          <w:rFonts w:eastAsia="Times New Roman" w:cs="Arial"/>
          <w:color w:val="000000"/>
          <w:szCs w:val="32"/>
          <w:lang w:val="en-AU" w:eastAsia="en-NZ"/>
        </w:rPr>
        <w:t>when a</w:t>
      </w:r>
      <w:r w:rsidR="006533C9">
        <w:rPr>
          <w:rFonts w:eastAsia="Times New Roman" w:cs="Arial"/>
          <w:color w:val="000000"/>
          <w:szCs w:val="32"/>
          <w:lang w:val="en-AU" w:eastAsia="en-NZ"/>
        </w:rPr>
        <w:t xml:space="preserve">n emergency </w:t>
      </w:r>
      <w:r w:rsidRPr="00B436FE">
        <w:rPr>
          <w:rFonts w:eastAsia="Times New Roman" w:cs="Arial"/>
          <w:color w:val="000000"/>
          <w:szCs w:val="32"/>
          <w:lang w:val="en-AU" w:eastAsia="en-NZ"/>
        </w:rPr>
        <w:t>might happen</w:t>
      </w:r>
      <w:r w:rsidRPr="00B436FE">
        <w:rPr>
          <w:rFonts w:eastAsia="Times New Roman" w:cs="Arial"/>
          <w:color w:val="000000"/>
          <w:szCs w:val="32"/>
          <w:lang w:val="en-AU" w:eastAsia="en-NZ"/>
        </w:rPr>
        <w:br/>
      </w:r>
    </w:p>
    <w:p w14:paraId="62FE6733" w14:textId="60E15138" w:rsidR="00B436FE" w:rsidRPr="00B436FE" w:rsidRDefault="006533C9" w:rsidP="00B436FE">
      <w:pPr>
        <w:pStyle w:val="ListParagraph"/>
        <w:rPr>
          <w:rFonts w:eastAsia="Times New Roman" w:cs="Arial"/>
          <w:color w:val="000000"/>
          <w:szCs w:val="32"/>
          <w:lang w:val="en-AU" w:eastAsia="en-NZ"/>
        </w:rPr>
      </w:pPr>
      <w:r>
        <w:rPr>
          <w:rFonts w:eastAsia="Times New Roman" w:cs="Arial"/>
          <w:color w:val="000000"/>
          <w:szCs w:val="32"/>
          <w:lang w:val="en-AU" w:eastAsia="en-NZ"/>
        </w:rPr>
        <w:t>where an emergency</w:t>
      </w:r>
      <w:r w:rsidR="00B436FE" w:rsidRPr="00B436FE">
        <w:rPr>
          <w:rFonts w:eastAsia="Times New Roman" w:cs="Arial"/>
          <w:color w:val="000000"/>
          <w:szCs w:val="32"/>
          <w:lang w:val="en-AU" w:eastAsia="en-NZ"/>
        </w:rPr>
        <w:t xml:space="preserve"> might happen.</w:t>
      </w:r>
    </w:p>
    <w:p w14:paraId="42A362D5" w14:textId="4D134971" w:rsidR="00B436FE" w:rsidRDefault="00B436FE" w:rsidP="00B436FE">
      <w:pPr>
        <w:pStyle w:val="ListParagraph"/>
        <w:numPr>
          <w:ilvl w:val="0"/>
          <w:numId w:val="0"/>
        </w:numPr>
        <w:ind w:left="4253"/>
        <w:rPr>
          <w:shd w:val="clear" w:color="auto" w:fill="FFFFFF"/>
          <w:lang w:eastAsia="en-GB"/>
        </w:rPr>
      </w:pPr>
    </w:p>
    <w:p w14:paraId="77F56544" w14:textId="7C36D86C" w:rsidR="00B436FE" w:rsidRPr="00B436FE" w:rsidRDefault="00B436FE" w:rsidP="00B436FE">
      <w:pPr>
        <w:pStyle w:val="ListParagraph"/>
        <w:numPr>
          <w:ilvl w:val="0"/>
          <w:numId w:val="0"/>
        </w:numPr>
        <w:ind w:left="4253"/>
        <w:rPr>
          <w:shd w:val="clear" w:color="auto" w:fill="FFFFFF"/>
          <w:lang w:eastAsia="en-GB"/>
        </w:rPr>
      </w:pPr>
    </w:p>
    <w:p w14:paraId="22A3A1D8" w14:textId="569DC11D" w:rsidR="00627C73" w:rsidRDefault="00B436FE" w:rsidP="004567B0">
      <w:pPr>
        <w:rPr>
          <w:rFonts w:eastAsia="Times New Roman"/>
          <w:shd w:val="clear" w:color="auto" w:fill="FFFFFF"/>
          <w:lang w:eastAsia="en-GB"/>
        </w:rPr>
      </w:pPr>
      <w:r w:rsidRPr="00E76265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40832" behindDoc="0" locked="0" layoutInCell="1" allowOverlap="1" wp14:anchorId="3643CD6A" wp14:editId="11C6F53B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095375" cy="1095375"/>
            <wp:effectExtent l="0" t="0" r="0" b="0"/>
            <wp:wrapNone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990">
        <w:rPr>
          <w:rFonts w:eastAsia="Times New Roman"/>
          <w:shd w:val="clear" w:color="auto" w:fill="FFFFFF"/>
          <w:lang w:eastAsia="en-GB"/>
        </w:rPr>
        <w:t xml:space="preserve">There are lots of things we can do </w:t>
      </w:r>
      <w:r w:rsidR="00627C73">
        <w:rPr>
          <w:rFonts w:eastAsia="Times New Roman"/>
          <w:shd w:val="clear" w:color="auto" w:fill="FFFFFF"/>
          <w:lang w:eastAsia="en-GB"/>
        </w:rPr>
        <w:t xml:space="preserve">to be ready if </w:t>
      </w:r>
      <w:r w:rsidR="00C2073B">
        <w:rPr>
          <w:rFonts w:eastAsia="Times New Roman"/>
          <w:shd w:val="clear" w:color="auto" w:fill="FFFFFF"/>
          <w:lang w:eastAsia="en-GB"/>
        </w:rPr>
        <w:t xml:space="preserve">emergencies </w:t>
      </w:r>
      <w:r w:rsidR="004E04B0">
        <w:rPr>
          <w:rFonts w:eastAsia="Times New Roman"/>
          <w:shd w:val="clear" w:color="auto" w:fill="FFFFFF"/>
          <w:lang w:eastAsia="en-GB"/>
        </w:rPr>
        <w:t xml:space="preserve">or </w:t>
      </w:r>
      <w:r w:rsidR="00800990">
        <w:rPr>
          <w:rFonts w:eastAsia="Times New Roman"/>
          <w:shd w:val="clear" w:color="auto" w:fill="FFFFFF"/>
          <w:lang w:eastAsia="en-GB"/>
        </w:rPr>
        <w:t xml:space="preserve">natural </w:t>
      </w:r>
      <w:r w:rsidR="00627C73">
        <w:rPr>
          <w:rFonts w:eastAsia="Times New Roman"/>
          <w:shd w:val="clear" w:color="auto" w:fill="FFFFFF"/>
          <w:lang w:eastAsia="en-GB"/>
        </w:rPr>
        <w:t>disasters happen.</w:t>
      </w:r>
    </w:p>
    <w:p w14:paraId="5EB4DC2A" w14:textId="5F9333C9" w:rsidR="00627C73" w:rsidRDefault="007B7A42" w:rsidP="004567B0">
      <w:pPr>
        <w:rPr>
          <w:rFonts w:eastAsia="Times New Roman"/>
          <w:shd w:val="clear" w:color="auto" w:fill="FFFFFF"/>
          <w:lang w:eastAsia="en-GB"/>
        </w:rPr>
      </w:pPr>
      <w:r w:rsidRPr="00E76265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42880" behindDoc="0" locked="0" layoutInCell="1" allowOverlap="1" wp14:anchorId="4FAA2EF2" wp14:editId="2D36931E">
            <wp:simplePos x="0" y="0"/>
            <wp:positionH relativeFrom="margin">
              <wp:align>left</wp:align>
            </wp:positionH>
            <wp:positionV relativeFrom="paragraph">
              <wp:posOffset>235585</wp:posOffset>
            </wp:positionV>
            <wp:extent cx="1762125" cy="1328420"/>
            <wp:effectExtent l="0" t="0" r="9525" b="5080"/>
            <wp:wrapNone/>
            <wp:docPr id="9" name="Picture 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EC0455" w14:textId="0121788E" w:rsidR="00627C73" w:rsidRDefault="00627C73" w:rsidP="004567B0">
      <w:pPr>
        <w:rPr>
          <w:rFonts w:eastAsia="Times New Roman"/>
          <w:shd w:val="clear" w:color="auto" w:fill="FFFFFF"/>
          <w:lang w:eastAsia="en-GB"/>
        </w:rPr>
      </w:pPr>
    </w:p>
    <w:p w14:paraId="60AA331D" w14:textId="59E27444" w:rsidR="00627C73" w:rsidRDefault="00627C73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A good place to start is your home.</w:t>
      </w:r>
    </w:p>
    <w:p w14:paraId="49E5FC5F" w14:textId="170F9EC2" w:rsidR="00627C73" w:rsidRDefault="00627C73" w:rsidP="004567B0">
      <w:pPr>
        <w:rPr>
          <w:rFonts w:eastAsia="Times New Roman"/>
          <w:shd w:val="clear" w:color="auto" w:fill="FFFFFF"/>
          <w:lang w:eastAsia="en-GB"/>
        </w:rPr>
      </w:pPr>
    </w:p>
    <w:p w14:paraId="4D4A2E93" w14:textId="691E35B0" w:rsidR="00627C73" w:rsidRDefault="00627C73" w:rsidP="004567B0">
      <w:pPr>
        <w:rPr>
          <w:rFonts w:eastAsia="Times New Roman"/>
          <w:shd w:val="clear" w:color="auto" w:fill="FFFFFF"/>
          <w:lang w:eastAsia="en-GB"/>
        </w:rPr>
      </w:pPr>
    </w:p>
    <w:p w14:paraId="6A30AD9F" w14:textId="7C71F8D5" w:rsidR="00627C73" w:rsidRDefault="007B7A42" w:rsidP="004567B0">
      <w:pPr>
        <w:rPr>
          <w:rFonts w:eastAsia="Times New Roman"/>
          <w:shd w:val="clear" w:color="auto" w:fill="FFFFFF"/>
          <w:lang w:eastAsia="en-GB"/>
        </w:rPr>
      </w:pPr>
      <w:r w:rsidRPr="00B51C49">
        <w:rPr>
          <w:noProof/>
          <w:lang w:val="en-NZ" w:eastAsia="en-NZ"/>
        </w:rPr>
        <w:drawing>
          <wp:anchor distT="0" distB="0" distL="114300" distR="114300" simplePos="0" relativeHeight="251687936" behindDoc="0" locked="0" layoutInCell="1" allowOverlap="1" wp14:anchorId="7B3511B0" wp14:editId="1195FE1B">
            <wp:simplePos x="0" y="0"/>
            <wp:positionH relativeFrom="column">
              <wp:posOffset>314325</wp:posOffset>
            </wp:positionH>
            <wp:positionV relativeFrom="paragraph">
              <wp:posOffset>16510</wp:posOffset>
            </wp:positionV>
            <wp:extent cx="1245976" cy="902525"/>
            <wp:effectExtent l="0" t="0" r="0" b="0"/>
            <wp:wrapNone/>
            <wp:docPr id="1797" name="Picture 1797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976" cy="9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C73">
        <w:rPr>
          <w:rFonts w:eastAsia="Times New Roman"/>
          <w:shd w:val="clear" w:color="auto" w:fill="FFFFFF"/>
          <w:lang w:eastAsia="en-GB"/>
        </w:rPr>
        <w:t>This document is about how to make your home safer.</w:t>
      </w:r>
    </w:p>
    <w:p w14:paraId="2935C771" w14:textId="72D29E5E" w:rsidR="00627C73" w:rsidRDefault="00627C73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4D0BD2DA" w14:textId="77777777" w:rsidR="00B436FE" w:rsidRDefault="00B436FE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315FF62D" w14:textId="76BA0B8D" w:rsidR="00A12915" w:rsidRDefault="00BD16A4" w:rsidP="00627C73">
      <w:pPr>
        <w:pStyle w:val="Heading1"/>
        <w:rPr>
          <w:shd w:val="clear" w:color="auto" w:fill="FFFFFF"/>
          <w:lang w:eastAsia="en-GB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578A63" wp14:editId="339C3F94">
                <wp:simplePos x="0" y="0"/>
                <wp:positionH relativeFrom="column">
                  <wp:posOffset>21590</wp:posOffset>
                </wp:positionH>
                <wp:positionV relativeFrom="paragraph">
                  <wp:posOffset>-103505</wp:posOffset>
                </wp:positionV>
                <wp:extent cx="5712460" cy="589280"/>
                <wp:effectExtent l="12700" t="12700" r="2540" b="0"/>
                <wp:wrapNone/>
                <wp:docPr id="31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BE3933" w14:textId="77777777" w:rsidR="00B014B0" w:rsidRPr="00153863" w:rsidRDefault="00B014B0" w:rsidP="00B014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78A63" id="_x0000_s1028" style="position:absolute;left:0;text-align:left;margin-left:1.7pt;margin-top:-8.15pt;width:449.8pt;height:46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" filled="f" strokecolor="#2e74b5 [2408]" strokeweight="2.25pt">
                <v:stroke joinstyle="miter"/>
                <v:path arrowok="t"/>
                <v:textbox>
                  <w:txbxContent>
                    <w:p w14:paraId="1CBE3933" w14:textId="77777777" w:rsidR="00B014B0" w:rsidRPr="00153863" w:rsidRDefault="00B014B0" w:rsidP="00B014B0"/>
                  </w:txbxContent>
                </v:textbox>
              </v:roundrect>
            </w:pict>
          </mc:Fallback>
        </mc:AlternateContent>
      </w:r>
      <w:r w:rsidR="00627C73">
        <w:rPr>
          <w:shd w:val="clear" w:color="auto" w:fill="FFFFFF"/>
          <w:lang w:eastAsia="en-GB"/>
        </w:rPr>
        <w:t>Ways to make your home safer</w:t>
      </w:r>
    </w:p>
    <w:p w14:paraId="0F30F373" w14:textId="611EF932" w:rsidR="00A12915" w:rsidRPr="00B436FE" w:rsidRDefault="004E04B0" w:rsidP="001754F4">
      <w:pPr>
        <w:rPr>
          <w:rFonts w:eastAsia="Times New Roman"/>
          <w:sz w:val="26"/>
          <w:shd w:val="clear" w:color="auto" w:fill="FFFFFF"/>
          <w:lang w:eastAsia="en-GB"/>
        </w:rPr>
      </w:pPr>
      <w:r w:rsidRPr="00B436FE">
        <w:rPr>
          <w:rFonts w:eastAsia="Times New Roman"/>
          <w:noProof/>
          <w:sz w:val="26"/>
          <w:shd w:val="clear" w:color="auto" w:fill="FFFFFF"/>
          <w:lang w:val="en-NZ" w:eastAsia="en-NZ"/>
        </w:rPr>
        <w:drawing>
          <wp:anchor distT="0" distB="0" distL="114300" distR="114300" simplePos="0" relativeHeight="251651072" behindDoc="0" locked="0" layoutInCell="1" allowOverlap="1" wp14:anchorId="2B11BF26" wp14:editId="3A3D03F6">
            <wp:simplePos x="0" y="0"/>
            <wp:positionH relativeFrom="column">
              <wp:posOffset>0</wp:posOffset>
            </wp:positionH>
            <wp:positionV relativeFrom="paragraph">
              <wp:posOffset>262890</wp:posOffset>
            </wp:positionV>
            <wp:extent cx="1762125" cy="1328420"/>
            <wp:effectExtent l="0" t="0" r="0" b="0"/>
            <wp:wrapNone/>
            <wp:docPr id="11" name="Picture 1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1DB2E4" w14:textId="6E6CDB1E" w:rsidR="00627C73" w:rsidRPr="00B436FE" w:rsidRDefault="00627C73" w:rsidP="001754F4">
      <w:pPr>
        <w:rPr>
          <w:rFonts w:eastAsia="Times New Roman"/>
          <w:sz w:val="26"/>
          <w:shd w:val="clear" w:color="auto" w:fill="FFFFFF"/>
          <w:lang w:eastAsia="en-GB"/>
        </w:rPr>
      </w:pPr>
    </w:p>
    <w:p w14:paraId="5312A40F" w14:textId="68D5826B" w:rsidR="00057664" w:rsidRDefault="00057664" w:rsidP="001754F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This part of the document has some ideas to make your home safer.</w:t>
      </w:r>
    </w:p>
    <w:p w14:paraId="6E7FED8E" w14:textId="5A34C8E9" w:rsidR="00E76265" w:rsidRDefault="00E76265" w:rsidP="001754F4">
      <w:pPr>
        <w:rPr>
          <w:rFonts w:eastAsia="Times New Roman"/>
          <w:shd w:val="clear" w:color="auto" w:fill="FFFFFF"/>
          <w:lang w:eastAsia="en-GB"/>
        </w:rPr>
      </w:pPr>
    </w:p>
    <w:p w14:paraId="1325E77B" w14:textId="2EB6C86A" w:rsidR="00E76265" w:rsidRDefault="00E76265" w:rsidP="001754F4">
      <w:pPr>
        <w:rPr>
          <w:rFonts w:eastAsia="Times New Roman"/>
          <w:shd w:val="clear" w:color="auto" w:fill="FFFFFF"/>
          <w:lang w:eastAsia="en-GB"/>
        </w:rPr>
      </w:pPr>
    </w:p>
    <w:p w14:paraId="36918BC7" w14:textId="5C529AD7" w:rsidR="00E76265" w:rsidRDefault="00C1126B" w:rsidP="00E76265">
      <w:pPr>
        <w:rPr>
          <w:rFonts w:eastAsia="Times New Roman"/>
          <w:shd w:val="clear" w:color="auto" w:fill="FFFFFF"/>
          <w:lang w:eastAsia="en-GB"/>
        </w:rPr>
      </w:pPr>
      <w:r w:rsidRPr="00C1126B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38784" behindDoc="0" locked="0" layoutInCell="1" allowOverlap="1" wp14:anchorId="53ECC908" wp14:editId="542072BD">
            <wp:simplePos x="0" y="0"/>
            <wp:positionH relativeFrom="column">
              <wp:posOffset>66675</wp:posOffset>
            </wp:positionH>
            <wp:positionV relativeFrom="paragraph">
              <wp:posOffset>333375</wp:posOffset>
            </wp:positionV>
            <wp:extent cx="1571625" cy="1571625"/>
            <wp:effectExtent l="0" t="0" r="0" b="0"/>
            <wp:wrapNone/>
            <wp:docPr id="10" name="Picture 10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265">
        <w:rPr>
          <w:rFonts w:eastAsia="Times New Roman"/>
          <w:shd w:val="clear" w:color="auto" w:fill="FFFFFF"/>
          <w:lang w:eastAsia="en-GB"/>
        </w:rPr>
        <w:t>Attach your furniture to the wall studs if it is:</w:t>
      </w:r>
      <w:r w:rsidR="00E76265">
        <w:rPr>
          <w:rFonts w:eastAsia="Times New Roman"/>
          <w:shd w:val="clear" w:color="auto" w:fill="FFFFFF"/>
          <w:lang w:eastAsia="en-GB"/>
        </w:rPr>
        <w:br/>
      </w:r>
    </w:p>
    <w:p w14:paraId="0B9BAD5A" w14:textId="7A027020" w:rsidR="00E76265" w:rsidRDefault="00E76265" w:rsidP="00E76265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heavy</w:t>
      </w:r>
      <w:r>
        <w:rPr>
          <w:shd w:val="clear" w:color="auto" w:fill="FFFFFF"/>
          <w:lang w:eastAsia="en-GB"/>
        </w:rPr>
        <w:br/>
      </w:r>
    </w:p>
    <w:p w14:paraId="15BCA105" w14:textId="2A71802A" w:rsidR="00E76265" w:rsidRDefault="00E76265" w:rsidP="00E76265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tall</w:t>
      </w:r>
      <w:r w:rsidR="00800990">
        <w:rPr>
          <w:shd w:val="clear" w:color="auto" w:fill="FFFFFF"/>
          <w:lang w:eastAsia="en-GB"/>
        </w:rPr>
        <w:t>.</w:t>
      </w:r>
    </w:p>
    <w:p w14:paraId="04F56D96" w14:textId="5F4E9FED" w:rsidR="00057664" w:rsidRPr="00B436FE" w:rsidRDefault="002D684E" w:rsidP="001754F4">
      <w:pPr>
        <w:rPr>
          <w:rFonts w:eastAsia="Times New Roman"/>
          <w:sz w:val="26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11736603" wp14:editId="33107C09">
            <wp:simplePos x="0" y="0"/>
            <wp:positionH relativeFrom="column">
              <wp:posOffset>151765</wp:posOffset>
            </wp:positionH>
            <wp:positionV relativeFrom="paragraph">
              <wp:posOffset>95885</wp:posOffset>
            </wp:positionV>
            <wp:extent cx="1486615" cy="14668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1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8862B" w14:textId="040944FD" w:rsidR="00E76265" w:rsidRPr="00B436FE" w:rsidRDefault="00BD16A4" w:rsidP="00C1126B">
      <w:pPr>
        <w:rPr>
          <w:rFonts w:eastAsia="Times New Roman"/>
          <w:sz w:val="26"/>
          <w:shd w:val="clear" w:color="auto" w:fill="FFFFFF"/>
          <w:lang w:eastAsia="en-GB"/>
        </w:rPr>
      </w:pPr>
      <w:r>
        <w:rPr>
          <w:rFonts w:eastAsia="Times New Roman"/>
          <w:noProof/>
          <w:sz w:val="26"/>
          <w:lang w:val="en-NZ" w:eastAsia="en-NZ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B1ACF74" wp14:editId="0C3FDB8C">
                <wp:simplePos x="0" y="0"/>
                <wp:positionH relativeFrom="column">
                  <wp:posOffset>2247900</wp:posOffset>
                </wp:positionH>
                <wp:positionV relativeFrom="paragraph">
                  <wp:posOffset>224155</wp:posOffset>
                </wp:positionV>
                <wp:extent cx="3600450" cy="676275"/>
                <wp:effectExtent l="0" t="0" r="0" b="0"/>
                <wp:wrapNone/>
                <wp:docPr id="3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0" cy="676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B99BC" id="Rectangle 8" o:spid="_x0000_s1026" style="position:absolute;margin-left:177pt;margin-top:17.65pt;width:283.5pt;height:53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" fillcolor="#d9e2f3 [660]" stroked="f">
                <v:path arrowok="t"/>
              </v:rect>
            </w:pict>
          </mc:Fallback>
        </mc:AlternateContent>
      </w:r>
    </w:p>
    <w:p w14:paraId="1F22F8B4" w14:textId="16E3A51C" w:rsidR="00E76265" w:rsidRPr="00C1126B" w:rsidRDefault="00E76265" w:rsidP="00C1126B">
      <w:pPr>
        <w:rPr>
          <w:rFonts w:eastAsia="Times New Roman" w:cs="Arial"/>
          <w:color w:val="000000"/>
          <w:szCs w:val="32"/>
          <w:lang w:eastAsia="en-NZ"/>
        </w:rPr>
      </w:pPr>
      <w:r w:rsidRPr="00C1126B">
        <w:rPr>
          <w:rFonts w:eastAsia="Times New Roman" w:cs="Arial"/>
          <w:b/>
          <w:bCs/>
          <w:color w:val="000000"/>
          <w:szCs w:val="32"/>
          <w:lang w:eastAsia="en-NZ"/>
        </w:rPr>
        <w:t>Wall studs</w:t>
      </w:r>
      <w:r w:rsidRPr="00C1126B">
        <w:rPr>
          <w:rFonts w:eastAsia="Times New Roman" w:cs="Arial"/>
          <w:color w:val="000000"/>
          <w:szCs w:val="32"/>
          <w:lang w:eastAsia="en-NZ"/>
        </w:rPr>
        <w:t xml:space="preserve"> are the strongest parts of the walls</w:t>
      </w:r>
      <w:r w:rsidR="00C1126B">
        <w:rPr>
          <w:rFonts w:eastAsia="Times New Roman" w:cs="Arial"/>
          <w:color w:val="000000"/>
          <w:szCs w:val="32"/>
          <w:lang w:eastAsia="en-NZ"/>
        </w:rPr>
        <w:t>.</w:t>
      </w:r>
    </w:p>
    <w:p w14:paraId="3263D147" w14:textId="7F6C2839" w:rsidR="00E76265" w:rsidRDefault="00E76265" w:rsidP="00C1126B">
      <w:pPr>
        <w:rPr>
          <w:rFonts w:eastAsia="Times New Roman"/>
          <w:shd w:val="clear" w:color="auto" w:fill="FFFFFF"/>
          <w:lang w:eastAsia="en-GB"/>
        </w:rPr>
      </w:pPr>
    </w:p>
    <w:p w14:paraId="68C59386" w14:textId="2930CBFE" w:rsidR="00C1126B" w:rsidRDefault="00C1126B" w:rsidP="001754F4">
      <w:pPr>
        <w:rPr>
          <w:rFonts w:eastAsia="Times New Roman"/>
          <w:shd w:val="clear" w:color="auto" w:fill="FFFFFF"/>
          <w:lang w:eastAsia="en-GB"/>
        </w:rPr>
      </w:pPr>
    </w:p>
    <w:p w14:paraId="1F40E207" w14:textId="500EA00C" w:rsidR="00E76265" w:rsidRDefault="004E04B0" w:rsidP="001754F4">
      <w:pPr>
        <w:rPr>
          <w:rFonts w:eastAsia="Times New Roman"/>
          <w:shd w:val="clear" w:color="auto" w:fill="FFFFFF"/>
          <w:lang w:eastAsia="en-GB"/>
        </w:rPr>
      </w:pPr>
      <w:r w:rsidRPr="00FB58BF">
        <w:rPr>
          <w:rFonts w:eastAsia="Times New Roman" w:cs="Arial"/>
          <w:b/>
          <w:bCs/>
          <w:noProof/>
          <w:color w:val="000000"/>
          <w:szCs w:val="32"/>
          <w:lang w:val="en-NZ" w:eastAsia="en-NZ"/>
        </w:rPr>
        <w:drawing>
          <wp:anchor distT="0" distB="0" distL="114300" distR="114300" simplePos="0" relativeHeight="251655168" behindDoc="0" locked="0" layoutInCell="1" allowOverlap="1" wp14:anchorId="5046A213" wp14:editId="2171B96F">
            <wp:simplePos x="0" y="0"/>
            <wp:positionH relativeFrom="column">
              <wp:posOffset>-66602</wp:posOffset>
            </wp:positionH>
            <wp:positionV relativeFrom="paragraph">
              <wp:posOffset>176530</wp:posOffset>
            </wp:positionV>
            <wp:extent cx="1828800" cy="177235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72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265">
        <w:rPr>
          <w:rFonts w:eastAsia="Times New Roman"/>
          <w:shd w:val="clear" w:color="auto" w:fill="FFFFFF"/>
          <w:lang w:eastAsia="en-GB"/>
        </w:rPr>
        <w:t xml:space="preserve">To attach </w:t>
      </w:r>
      <w:r w:rsidR="00800990">
        <w:rPr>
          <w:rFonts w:eastAsia="Times New Roman"/>
          <w:shd w:val="clear" w:color="auto" w:fill="FFFFFF"/>
          <w:lang w:eastAsia="en-GB"/>
        </w:rPr>
        <w:t xml:space="preserve">your </w:t>
      </w:r>
      <w:r w:rsidR="00E76265">
        <w:rPr>
          <w:rFonts w:eastAsia="Times New Roman"/>
          <w:shd w:val="clear" w:color="auto" w:fill="FFFFFF"/>
          <w:lang w:eastAsia="en-GB"/>
        </w:rPr>
        <w:t>furniture</w:t>
      </w:r>
      <w:r w:rsidR="00800990">
        <w:rPr>
          <w:rFonts w:eastAsia="Times New Roman"/>
          <w:shd w:val="clear" w:color="auto" w:fill="FFFFFF"/>
          <w:lang w:eastAsia="en-GB"/>
        </w:rPr>
        <w:t xml:space="preserve"> to the wall studs</w:t>
      </w:r>
      <w:r w:rsidR="00E76265">
        <w:rPr>
          <w:rFonts w:eastAsia="Times New Roman"/>
          <w:shd w:val="clear" w:color="auto" w:fill="FFFFFF"/>
          <w:lang w:eastAsia="en-GB"/>
        </w:rPr>
        <w:t xml:space="preserve"> you can use:</w:t>
      </w:r>
      <w:r w:rsidR="00C1126B">
        <w:rPr>
          <w:rFonts w:eastAsia="Times New Roman"/>
          <w:shd w:val="clear" w:color="auto" w:fill="FFFFFF"/>
          <w:lang w:eastAsia="en-GB"/>
        </w:rPr>
        <w:br/>
      </w:r>
    </w:p>
    <w:p w14:paraId="42419D22" w14:textId="534BC390" w:rsidR="00E76265" w:rsidRPr="00C1126B" w:rsidRDefault="00E76265" w:rsidP="00C1126B">
      <w:pPr>
        <w:pStyle w:val="ListParagraph"/>
      </w:pPr>
      <w:r w:rsidRPr="00C1126B">
        <w:t>brackets</w:t>
      </w:r>
      <w:r w:rsidR="00C1126B" w:rsidRPr="00C1126B">
        <w:br/>
      </w:r>
    </w:p>
    <w:p w14:paraId="71C3A727" w14:textId="6A0D6D78" w:rsidR="00E76265" w:rsidRPr="00C1126B" w:rsidRDefault="00E76265" w:rsidP="00C1126B">
      <w:pPr>
        <w:pStyle w:val="ListParagraph"/>
      </w:pPr>
      <w:r w:rsidRPr="00C1126B">
        <w:t>straps</w:t>
      </w:r>
      <w:r w:rsidR="00800990">
        <w:t>.</w:t>
      </w:r>
    </w:p>
    <w:p w14:paraId="30EB9860" w14:textId="15F4E191" w:rsidR="00E249E5" w:rsidRDefault="00E249E5" w:rsidP="00E76265">
      <w:pPr>
        <w:rPr>
          <w:noProof/>
        </w:rPr>
      </w:pPr>
    </w:p>
    <w:p w14:paraId="596A98B5" w14:textId="6E7E266E" w:rsidR="00B436FE" w:rsidRDefault="00E249E5" w:rsidP="00E76265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5DACEC00" wp14:editId="09D4CC10">
            <wp:simplePos x="0" y="0"/>
            <wp:positionH relativeFrom="page">
              <wp:posOffset>604189</wp:posOffset>
            </wp:positionH>
            <wp:positionV relativeFrom="paragraph">
              <wp:posOffset>261150</wp:posOffset>
            </wp:positionV>
            <wp:extent cx="2099145" cy="1753273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77"/>
                    <a:stretch/>
                  </pic:blipFill>
                  <pic:spPr bwMode="auto">
                    <a:xfrm>
                      <a:off x="0" y="0"/>
                      <a:ext cx="2099145" cy="175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6FE">
        <w:rPr>
          <w:rFonts w:eastAsia="Times New Roman"/>
          <w:shd w:val="clear" w:color="auto" w:fill="FFFFFF"/>
          <w:lang w:eastAsia="en-GB"/>
        </w:rPr>
        <w:t>You can buy the things you need from hardware shops like:</w:t>
      </w:r>
    </w:p>
    <w:p w14:paraId="6E1512DC" w14:textId="54620499" w:rsidR="00B436FE" w:rsidRDefault="00B436FE" w:rsidP="00E76265">
      <w:pPr>
        <w:rPr>
          <w:rFonts w:eastAsia="Times New Roman"/>
          <w:shd w:val="clear" w:color="auto" w:fill="FFFFFF"/>
          <w:lang w:eastAsia="en-GB"/>
        </w:rPr>
      </w:pPr>
    </w:p>
    <w:p w14:paraId="0D1F0AF2" w14:textId="457EEA95" w:rsidR="00B436FE" w:rsidRDefault="00B436FE" w:rsidP="00B436FE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Bunnings</w:t>
      </w:r>
      <w:r>
        <w:rPr>
          <w:shd w:val="clear" w:color="auto" w:fill="FFFFFF"/>
          <w:lang w:eastAsia="en-GB"/>
        </w:rPr>
        <w:br/>
      </w:r>
    </w:p>
    <w:p w14:paraId="39E2F063" w14:textId="5AF8A212" w:rsidR="00B436FE" w:rsidRDefault="00B436FE" w:rsidP="00B436FE">
      <w:pPr>
        <w:pStyle w:val="ListParagraph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Mitre10.</w:t>
      </w:r>
    </w:p>
    <w:p w14:paraId="71626955" w14:textId="291247D4" w:rsidR="00B436FE" w:rsidRDefault="00B436FE" w:rsidP="00E76265">
      <w:pPr>
        <w:rPr>
          <w:rFonts w:eastAsia="Times New Roman"/>
          <w:shd w:val="clear" w:color="auto" w:fill="FFFFFF"/>
          <w:lang w:eastAsia="en-GB"/>
        </w:rPr>
      </w:pPr>
    </w:p>
    <w:p w14:paraId="2B10CCC3" w14:textId="3E874D2C" w:rsidR="00B436FE" w:rsidRDefault="00B436FE" w:rsidP="00E76265">
      <w:pPr>
        <w:rPr>
          <w:rFonts w:eastAsia="Times New Roman"/>
          <w:shd w:val="clear" w:color="auto" w:fill="FFFFFF"/>
          <w:lang w:eastAsia="en-GB"/>
        </w:rPr>
      </w:pPr>
    </w:p>
    <w:p w14:paraId="7019F4BE" w14:textId="67A86414" w:rsidR="00E76265" w:rsidRDefault="007A000B" w:rsidP="00E76265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291004AC" wp14:editId="4C920A3B">
            <wp:simplePos x="0" y="0"/>
            <wp:positionH relativeFrom="column">
              <wp:posOffset>-114300</wp:posOffset>
            </wp:positionH>
            <wp:positionV relativeFrom="paragraph">
              <wp:posOffset>129540</wp:posOffset>
            </wp:positionV>
            <wp:extent cx="1577985" cy="673083"/>
            <wp:effectExtent l="0" t="0" r="3175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85" cy="67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265">
        <w:rPr>
          <w:rFonts w:eastAsia="Times New Roman"/>
          <w:shd w:val="clear" w:color="auto" w:fill="FFFFFF"/>
          <w:lang w:eastAsia="en-GB"/>
        </w:rPr>
        <w:t xml:space="preserve">If you have things that are heavy or </w:t>
      </w:r>
      <w:r w:rsidR="00E76265" w:rsidRPr="00B436FE">
        <w:rPr>
          <w:rFonts w:eastAsia="Times New Roman"/>
          <w:b/>
          <w:shd w:val="clear" w:color="auto" w:fill="FFFFFF"/>
          <w:lang w:eastAsia="en-GB"/>
        </w:rPr>
        <w:t>fragile</w:t>
      </w:r>
      <w:r w:rsidR="00E76265">
        <w:rPr>
          <w:rFonts w:eastAsia="Times New Roman"/>
          <w:shd w:val="clear" w:color="auto" w:fill="FFFFFF"/>
          <w:lang w:eastAsia="en-GB"/>
        </w:rPr>
        <w:t xml:space="preserve"> keep them near the floor like on low shelves.</w:t>
      </w:r>
    </w:p>
    <w:p w14:paraId="3ACB8F1F" w14:textId="35181957" w:rsidR="00E76265" w:rsidRDefault="00E76265" w:rsidP="00E76265">
      <w:pPr>
        <w:rPr>
          <w:rFonts w:eastAsia="Times New Roman"/>
          <w:shd w:val="clear" w:color="auto" w:fill="FFFFFF"/>
          <w:lang w:eastAsia="en-GB"/>
        </w:rPr>
      </w:pPr>
    </w:p>
    <w:p w14:paraId="2CB7A09A" w14:textId="7890E51C" w:rsidR="00E76265" w:rsidRPr="00B436FE" w:rsidRDefault="007A000B" w:rsidP="00E76265">
      <w:pPr>
        <w:rPr>
          <w:rFonts w:eastAsia="Times New Roman" w:cs="Arial"/>
          <w:color w:val="000000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7954B7B9" wp14:editId="73EC3C06">
            <wp:simplePos x="0" y="0"/>
            <wp:positionH relativeFrom="margin">
              <wp:posOffset>-104775</wp:posOffset>
            </wp:positionH>
            <wp:positionV relativeFrom="paragraph">
              <wp:posOffset>337393</wp:posOffset>
            </wp:positionV>
            <wp:extent cx="1666123" cy="666750"/>
            <wp:effectExtent l="0" t="0" r="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123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6A4">
        <w:rPr>
          <w:rFonts w:eastAsia="Times New Roman"/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B1ACF74" wp14:editId="422AE88A">
                <wp:simplePos x="0" y="0"/>
                <wp:positionH relativeFrom="column">
                  <wp:posOffset>2133600</wp:posOffset>
                </wp:positionH>
                <wp:positionV relativeFrom="paragraph">
                  <wp:posOffset>328930</wp:posOffset>
                </wp:positionV>
                <wp:extent cx="3600450" cy="676275"/>
                <wp:effectExtent l="0" t="0" r="0" b="0"/>
                <wp:wrapNone/>
                <wp:docPr id="2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0" cy="676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6039A" id="Rectangle 32" o:spid="_x0000_s1026" style="position:absolute;margin-left:168pt;margin-top:25.9pt;width:283.5pt;height:53.2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" fillcolor="#d9e2f3 [660]" stroked="f">
                <v:path arrowok="t"/>
              </v:rect>
            </w:pict>
          </mc:Fallback>
        </mc:AlternateContent>
      </w:r>
    </w:p>
    <w:p w14:paraId="572906EB" w14:textId="5C97161C" w:rsidR="00E76265" w:rsidRPr="00B436FE" w:rsidRDefault="00E76265" w:rsidP="00E76265">
      <w:pPr>
        <w:rPr>
          <w:rFonts w:eastAsia="Times New Roman" w:cs="Arial"/>
          <w:color w:val="000000"/>
          <w:szCs w:val="32"/>
          <w:lang w:eastAsia="en-NZ"/>
        </w:rPr>
      </w:pPr>
      <w:r w:rsidRPr="00B436FE">
        <w:rPr>
          <w:rFonts w:eastAsia="Times New Roman" w:cs="Arial"/>
          <w:b/>
          <w:bCs/>
          <w:color w:val="000000"/>
          <w:szCs w:val="32"/>
          <w:lang w:eastAsia="en-NZ"/>
        </w:rPr>
        <w:t>Fragile</w:t>
      </w:r>
      <w:r w:rsidRPr="00B436FE">
        <w:rPr>
          <w:rFonts w:eastAsia="Times New Roman" w:cs="Arial"/>
          <w:color w:val="000000"/>
          <w:szCs w:val="32"/>
          <w:lang w:eastAsia="en-NZ"/>
        </w:rPr>
        <w:t xml:space="preserve"> things are things that break ea</w:t>
      </w:r>
      <w:r w:rsidR="00800990" w:rsidRPr="00B436FE">
        <w:rPr>
          <w:rFonts w:eastAsia="Times New Roman" w:cs="Arial"/>
          <w:color w:val="000000"/>
          <w:szCs w:val="32"/>
          <w:lang w:eastAsia="en-NZ"/>
        </w:rPr>
        <w:t>sily</w:t>
      </w:r>
      <w:r w:rsidRPr="00B436FE">
        <w:rPr>
          <w:rFonts w:eastAsia="Times New Roman" w:cs="Arial"/>
          <w:color w:val="000000"/>
          <w:szCs w:val="32"/>
          <w:lang w:eastAsia="en-NZ"/>
        </w:rPr>
        <w:t>.</w:t>
      </w:r>
    </w:p>
    <w:p w14:paraId="18B34B31" w14:textId="7795C3A3" w:rsidR="00057664" w:rsidRDefault="00057664" w:rsidP="001754F4">
      <w:pPr>
        <w:rPr>
          <w:rFonts w:eastAsia="Times New Roman"/>
          <w:shd w:val="clear" w:color="auto" w:fill="FFFFFF"/>
          <w:lang w:eastAsia="en-GB"/>
        </w:rPr>
      </w:pPr>
    </w:p>
    <w:p w14:paraId="5F478628" w14:textId="77777777" w:rsidR="00924613" w:rsidRDefault="00924613" w:rsidP="001754F4">
      <w:pPr>
        <w:rPr>
          <w:rFonts w:eastAsia="Times New Roman"/>
          <w:shd w:val="clear" w:color="auto" w:fill="FFFFFF"/>
          <w:lang w:eastAsia="en-GB"/>
        </w:rPr>
      </w:pPr>
    </w:p>
    <w:p w14:paraId="4C21B8E7" w14:textId="7D064C13" w:rsidR="00627C73" w:rsidRDefault="00800990" w:rsidP="001754F4">
      <w:pPr>
        <w:rPr>
          <w:rFonts w:eastAsia="Times New Roman"/>
          <w:shd w:val="clear" w:color="auto" w:fill="FFFFFF"/>
          <w:lang w:eastAsia="en-GB"/>
        </w:rPr>
      </w:pPr>
      <w:r w:rsidRPr="0092461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50048" behindDoc="0" locked="0" layoutInCell="1" allowOverlap="1" wp14:anchorId="7C71823B" wp14:editId="278D1375">
            <wp:simplePos x="0" y="0"/>
            <wp:positionH relativeFrom="column">
              <wp:posOffset>0</wp:posOffset>
            </wp:positionH>
            <wp:positionV relativeFrom="paragraph">
              <wp:posOffset>217170</wp:posOffset>
            </wp:positionV>
            <wp:extent cx="1333500" cy="1333500"/>
            <wp:effectExtent l="0" t="0" r="0" b="0"/>
            <wp:wrapNone/>
            <wp:docPr id="17" name="Picture 17" descr="A picture containing person, holding, player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erson, holding, player, yellow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C73">
        <w:rPr>
          <w:rFonts w:eastAsia="Times New Roman"/>
          <w:shd w:val="clear" w:color="auto" w:fill="FFFFFF"/>
          <w:lang w:eastAsia="en-GB"/>
        </w:rPr>
        <w:t>Use hooks to hang up:</w:t>
      </w:r>
      <w:r w:rsidR="00057664">
        <w:rPr>
          <w:rFonts w:eastAsia="Times New Roman"/>
          <w:shd w:val="clear" w:color="auto" w:fill="FFFFFF"/>
          <w:lang w:eastAsia="en-GB"/>
        </w:rPr>
        <w:br/>
      </w:r>
    </w:p>
    <w:p w14:paraId="4EA3DB58" w14:textId="4232F984" w:rsidR="00627C73" w:rsidRDefault="005C0E8E" w:rsidP="00924613">
      <w:pPr>
        <w:pStyle w:val="ListParagraph"/>
        <w:numPr>
          <w:ilvl w:val="0"/>
          <w:numId w:val="7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p</w:t>
      </w:r>
      <w:r w:rsidR="00627C73">
        <w:rPr>
          <w:rFonts w:eastAsia="Times New Roman"/>
          <w:shd w:val="clear" w:color="auto" w:fill="FFFFFF"/>
          <w:lang w:eastAsia="en-GB"/>
        </w:rPr>
        <w:t>ictures</w:t>
      </w:r>
      <w:r w:rsidR="00057664">
        <w:rPr>
          <w:rFonts w:eastAsia="Times New Roman"/>
          <w:shd w:val="clear" w:color="auto" w:fill="FFFFFF"/>
          <w:lang w:eastAsia="en-GB"/>
        </w:rPr>
        <w:br/>
      </w:r>
    </w:p>
    <w:p w14:paraId="64A61ECB" w14:textId="032FA186" w:rsidR="00627C73" w:rsidRDefault="005C0E8E" w:rsidP="00924613">
      <w:pPr>
        <w:pStyle w:val="ListParagraph"/>
        <w:numPr>
          <w:ilvl w:val="0"/>
          <w:numId w:val="7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mirrors</w:t>
      </w:r>
      <w:r w:rsidR="00627C73">
        <w:rPr>
          <w:rFonts w:eastAsia="Times New Roman"/>
          <w:shd w:val="clear" w:color="auto" w:fill="FFFFFF"/>
          <w:lang w:eastAsia="en-GB"/>
        </w:rPr>
        <w:t>.</w:t>
      </w:r>
    </w:p>
    <w:p w14:paraId="646865A9" w14:textId="6E2039A8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6550C5E9" w14:textId="0F83D0C0" w:rsidR="00627C73" w:rsidRDefault="007A000B" w:rsidP="00627C73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7571B5F0" wp14:editId="3743C72F">
            <wp:simplePos x="0" y="0"/>
            <wp:positionH relativeFrom="column">
              <wp:posOffset>384131</wp:posOffset>
            </wp:positionH>
            <wp:positionV relativeFrom="paragraph">
              <wp:posOffset>285750</wp:posOffset>
            </wp:positionV>
            <wp:extent cx="1333500" cy="1137154"/>
            <wp:effectExtent l="0" t="0" r="0" b="635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3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AFF2F" w14:textId="7AAE65C9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Do not </w:t>
      </w:r>
      <w:r w:rsidR="00457FFE">
        <w:rPr>
          <w:rFonts w:eastAsia="Times New Roman"/>
          <w:shd w:val="clear" w:color="auto" w:fill="FFFFFF"/>
          <w:lang w:eastAsia="en-GB"/>
        </w:rPr>
        <w:t>use nails</w:t>
      </w:r>
      <w:r w:rsidR="00800990">
        <w:rPr>
          <w:rFonts w:eastAsia="Times New Roman"/>
          <w:shd w:val="clear" w:color="auto" w:fill="FFFFFF"/>
          <w:lang w:eastAsia="en-GB"/>
        </w:rPr>
        <w:t xml:space="preserve"> to hang these up as they may not stay on the wall very well</w:t>
      </w:r>
      <w:r w:rsidR="00457FFE">
        <w:rPr>
          <w:rFonts w:eastAsia="Times New Roman"/>
          <w:shd w:val="clear" w:color="auto" w:fill="FFFFFF"/>
          <w:lang w:eastAsia="en-GB"/>
        </w:rPr>
        <w:t>.</w:t>
      </w:r>
    </w:p>
    <w:p w14:paraId="3ACDC64E" w14:textId="033D6632" w:rsidR="00457FFE" w:rsidRDefault="00457FFE" w:rsidP="00627C73">
      <w:pPr>
        <w:rPr>
          <w:rFonts w:eastAsia="Times New Roman"/>
          <w:shd w:val="clear" w:color="auto" w:fill="FFFFFF"/>
          <w:lang w:eastAsia="en-GB"/>
        </w:rPr>
      </w:pPr>
    </w:p>
    <w:p w14:paraId="670827DD" w14:textId="77777777" w:rsidR="00C500E0" w:rsidRDefault="00C500E0" w:rsidP="00627C73">
      <w:pPr>
        <w:rPr>
          <w:rFonts w:eastAsia="Times New Roman"/>
          <w:shd w:val="clear" w:color="auto" w:fill="FFFFFF"/>
          <w:lang w:eastAsia="en-GB"/>
        </w:rPr>
      </w:pPr>
    </w:p>
    <w:p w14:paraId="6586470E" w14:textId="7E5E13C7" w:rsidR="00457FFE" w:rsidRDefault="007B7A42" w:rsidP="00627C73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1689984" behindDoc="0" locked="0" layoutInCell="1" allowOverlap="1" wp14:anchorId="19B55822" wp14:editId="22BA9B81">
            <wp:simplePos x="0" y="0"/>
            <wp:positionH relativeFrom="margin">
              <wp:posOffset>238125</wp:posOffset>
            </wp:positionH>
            <wp:positionV relativeFrom="paragraph">
              <wp:posOffset>522605</wp:posOffset>
            </wp:positionV>
            <wp:extent cx="1092200" cy="656590"/>
            <wp:effectExtent l="0" t="0" r="0" b="3810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923" b="71521"/>
                    <a:stretch/>
                  </pic:blipFill>
                  <pic:spPr bwMode="auto">
                    <a:xfrm>
                      <a:off x="0" y="0"/>
                      <a:ext cx="1092200" cy="65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1691008" behindDoc="0" locked="0" layoutInCell="1" allowOverlap="1" wp14:anchorId="52A8B970" wp14:editId="040A85C5">
            <wp:simplePos x="0" y="0"/>
            <wp:positionH relativeFrom="column">
              <wp:posOffset>1330325</wp:posOffset>
            </wp:positionH>
            <wp:positionV relativeFrom="paragraph">
              <wp:posOffset>395605</wp:posOffset>
            </wp:positionV>
            <wp:extent cx="631190" cy="677545"/>
            <wp:effectExtent l="0" t="0" r="0" b="0"/>
            <wp:wrapNone/>
            <wp:docPr id="482" name="Graphic 482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Graphic 211" descr="Close with solid fill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FFE">
        <w:rPr>
          <w:rFonts w:eastAsia="Times New Roman"/>
          <w:shd w:val="clear" w:color="auto" w:fill="FFFFFF"/>
          <w:lang w:eastAsia="en-GB"/>
        </w:rPr>
        <w:t xml:space="preserve">Make sure you know </w:t>
      </w:r>
      <w:r w:rsidR="00057664">
        <w:rPr>
          <w:rFonts w:eastAsia="Times New Roman"/>
          <w:shd w:val="clear" w:color="auto" w:fill="FFFFFF"/>
          <w:lang w:eastAsia="en-GB"/>
        </w:rPr>
        <w:t>where</w:t>
      </w:r>
      <w:r w:rsidR="00800990">
        <w:rPr>
          <w:rFonts w:eastAsia="Times New Roman"/>
          <w:shd w:val="clear" w:color="auto" w:fill="FFFFFF"/>
          <w:lang w:eastAsia="en-GB"/>
        </w:rPr>
        <w:t xml:space="preserve"> / how</w:t>
      </w:r>
      <w:r w:rsidR="00057664">
        <w:rPr>
          <w:rFonts w:eastAsia="Times New Roman"/>
          <w:shd w:val="clear" w:color="auto" w:fill="FFFFFF"/>
          <w:lang w:eastAsia="en-GB"/>
        </w:rPr>
        <w:t xml:space="preserve"> to turn off</w:t>
      </w:r>
      <w:r w:rsidR="00800990">
        <w:rPr>
          <w:rFonts w:eastAsia="Times New Roman"/>
          <w:shd w:val="clear" w:color="auto" w:fill="FFFFFF"/>
          <w:lang w:eastAsia="en-GB"/>
        </w:rPr>
        <w:t xml:space="preserve"> your</w:t>
      </w:r>
      <w:r w:rsidR="00057664">
        <w:rPr>
          <w:rFonts w:eastAsia="Times New Roman"/>
          <w:shd w:val="clear" w:color="auto" w:fill="FFFFFF"/>
          <w:lang w:eastAsia="en-GB"/>
        </w:rPr>
        <w:t>:</w:t>
      </w:r>
      <w:r w:rsidR="00057664">
        <w:rPr>
          <w:rFonts w:eastAsia="Times New Roman"/>
          <w:shd w:val="clear" w:color="auto" w:fill="FFFFFF"/>
          <w:lang w:eastAsia="en-GB"/>
        </w:rPr>
        <w:br/>
      </w:r>
    </w:p>
    <w:p w14:paraId="25319833" w14:textId="7ABA239E" w:rsidR="00057664" w:rsidRDefault="007B7A42" w:rsidP="00924613">
      <w:pPr>
        <w:pStyle w:val="ListParagraph"/>
        <w:numPr>
          <w:ilvl w:val="0"/>
          <w:numId w:val="8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1698176" behindDoc="0" locked="0" layoutInCell="1" allowOverlap="1" wp14:anchorId="1AC6E003" wp14:editId="3E9B78B0">
            <wp:simplePos x="0" y="0"/>
            <wp:positionH relativeFrom="column">
              <wp:posOffset>1447800</wp:posOffset>
            </wp:positionH>
            <wp:positionV relativeFrom="paragraph">
              <wp:posOffset>354330</wp:posOffset>
            </wp:positionV>
            <wp:extent cx="631190" cy="677545"/>
            <wp:effectExtent l="0" t="0" r="0" b="0"/>
            <wp:wrapNone/>
            <wp:docPr id="1798" name="Graphic 1798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Graphic 211" descr="Close with solid fill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96128" behindDoc="0" locked="0" layoutInCell="1" allowOverlap="1" wp14:anchorId="2795893B" wp14:editId="31D7768A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1428750" cy="952448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52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664">
        <w:rPr>
          <w:rFonts w:eastAsia="Times New Roman"/>
          <w:shd w:val="clear" w:color="auto" w:fill="FFFFFF"/>
          <w:lang w:eastAsia="en-GB"/>
        </w:rPr>
        <w:t>water</w:t>
      </w:r>
      <w:r w:rsidR="00057664">
        <w:rPr>
          <w:rFonts w:eastAsia="Times New Roman"/>
          <w:shd w:val="clear" w:color="auto" w:fill="FFFFFF"/>
          <w:lang w:eastAsia="en-GB"/>
        </w:rPr>
        <w:br/>
      </w:r>
    </w:p>
    <w:p w14:paraId="6F70F14D" w14:textId="782B7711" w:rsidR="00057664" w:rsidRDefault="007B7A42" w:rsidP="00924613">
      <w:pPr>
        <w:pStyle w:val="ListParagraph"/>
        <w:numPr>
          <w:ilvl w:val="0"/>
          <w:numId w:val="8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1694080" behindDoc="0" locked="0" layoutInCell="1" allowOverlap="1" wp14:anchorId="4FF043E9" wp14:editId="5DD6C007">
            <wp:simplePos x="0" y="0"/>
            <wp:positionH relativeFrom="column">
              <wp:posOffset>1086485</wp:posOffset>
            </wp:positionH>
            <wp:positionV relativeFrom="paragraph">
              <wp:posOffset>571500</wp:posOffset>
            </wp:positionV>
            <wp:extent cx="631190" cy="677545"/>
            <wp:effectExtent l="0" t="0" r="0" b="0"/>
            <wp:wrapNone/>
            <wp:docPr id="485" name="Graphic 485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Graphic 211" descr="Close with solid fill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93056" behindDoc="0" locked="0" layoutInCell="1" allowOverlap="1" wp14:anchorId="0BB12513" wp14:editId="1C075604">
            <wp:simplePos x="0" y="0"/>
            <wp:positionH relativeFrom="column">
              <wp:posOffset>-76200</wp:posOffset>
            </wp:positionH>
            <wp:positionV relativeFrom="paragraph">
              <wp:posOffset>462915</wp:posOffset>
            </wp:positionV>
            <wp:extent cx="1538335" cy="1088390"/>
            <wp:effectExtent l="0" t="0" r="0" b="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33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664">
        <w:rPr>
          <w:rFonts w:eastAsia="Times New Roman"/>
          <w:shd w:val="clear" w:color="auto" w:fill="FFFFFF"/>
          <w:lang w:eastAsia="en-GB"/>
        </w:rPr>
        <w:t>electricity</w:t>
      </w:r>
      <w:r w:rsidR="00057664">
        <w:rPr>
          <w:rFonts w:eastAsia="Times New Roman"/>
          <w:shd w:val="clear" w:color="auto" w:fill="FFFFFF"/>
          <w:lang w:eastAsia="en-GB"/>
        </w:rPr>
        <w:br/>
      </w:r>
    </w:p>
    <w:p w14:paraId="75FBD2FB" w14:textId="02F1A296" w:rsidR="00057664" w:rsidRPr="00057664" w:rsidRDefault="00057664" w:rsidP="00924613">
      <w:pPr>
        <w:pStyle w:val="ListParagraph"/>
        <w:numPr>
          <w:ilvl w:val="0"/>
          <w:numId w:val="8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gas if you have it.</w:t>
      </w:r>
    </w:p>
    <w:p w14:paraId="6D8063F9" w14:textId="5336C414" w:rsidR="00457FFE" w:rsidRDefault="00457FFE" w:rsidP="00627C73">
      <w:pPr>
        <w:rPr>
          <w:rFonts w:eastAsia="Times New Roman"/>
          <w:shd w:val="clear" w:color="auto" w:fill="FFFFFF"/>
          <w:lang w:eastAsia="en-GB"/>
        </w:rPr>
      </w:pPr>
    </w:p>
    <w:p w14:paraId="0FFEF771" w14:textId="770D09F4" w:rsidR="00457FFE" w:rsidRDefault="007B7A42" w:rsidP="00627C73">
      <w:pPr>
        <w:rPr>
          <w:rFonts w:eastAsia="Times New Roman"/>
          <w:shd w:val="clear" w:color="auto" w:fill="FFFFFF"/>
          <w:lang w:eastAsia="en-GB"/>
        </w:rPr>
      </w:pPr>
      <w:r w:rsidRPr="00FB58BF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39808" behindDoc="0" locked="0" layoutInCell="1" allowOverlap="1" wp14:anchorId="35003EA3" wp14:editId="4A43DBE9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512372" cy="1571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72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45A5E" w14:textId="1611344B" w:rsidR="00457FFE" w:rsidRDefault="00457FFE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Some brick or concrete chimneys may fall over in an earthquake.</w:t>
      </w:r>
    </w:p>
    <w:p w14:paraId="2D0FD759" w14:textId="53C52A5A" w:rsidR="00457FFE" w:rsidRDefault="00457FFE" w:rsidP="00627C73">
      <w:pPr>
        <w:rPr>
          <w:rFonts w:eastAsia="Times New Roman"/>
          <w:shd w:val="clear" w:color="auto" w:fill="FFFFFF"/>
          <w:lang w:eastAsia="en-GB"/>
        </w:rPr>
      </w:pPr>
    </w:p>
    <w:p w14:paraId="4DF6A14D" w14:textId="5571FA67" w:rsidR="00457FFE" w:rsidRDefault="00924613" w:rsidP="00627C73">
      <w:pPr>
        <w:rPr>
          <w:rFonts w:eastAsia="Times New Roman"/>
          <w:shd w:val="clear" w:color="auto" w:fill="FFFFFF"/>
          <w:lang w:eastAsia="en-GB"/>
        </w:rPr>
      </w:pPr>
      <w:r w:rsidRPr="0092461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43904" behindDoc="0" locked="0" layoutInCell="1" allowOverlap="1" wp14:anchorId="1C955FFC" wp14:editId="0753D8A3">
            <wp:simplePos x="0" y="0"/>
            <wp:positionH relativeFrom="column">
              <wp:posOffset>0</wp:posOffset>
            </wp:positionH>
            <wp:positionV relativeFrom="paragraph">
              <wp:posOffset>352565</wp:posOffset>
            </wp:positionV>
            <wp:extent cx="1117735" cy="11620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73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74DAA5" w14:textId="7BF68BD1" w:rsidR="00457FFE" w:rsidRDefault="00457FFE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You can find more information about how to make </w:t>
      </w:r>
      <w:r w:rsidR="00E76265">
        <w:rPr>
          <w:rFonts w:eastAsia="Times New Roman"/>
          <w:shd w:val="clear" w:color="auto" w:fill="FFFFFF"/>
          <w:lang w:eastAsia="en-GB"/>
        </w:rPr>
        <w:t xml:space="preserve">chimneys safer on the </w:t>
      </w:r>
      <w:r w:rsidR="00C500E0">
        <w:rPr>
          <w:rFonts w:eastAsia="Times New Roman"/>
          <w:shd w:val="clear" w:color="auto" w:fill="FFFFFF"/>
          <w:lang w:eastAsia="en-GB"/>
        </w:rPr>
        <w:t>Natural Hazards</w:t>
      </w:r>
      <w:r w:rsidR="00E76265">
        <w:rPr>
          <w:rFonts w:eastAsia="Times New Roman"/>
          <w:shd w:val="clear" w:color="auto" w:fill="FFFFFF"/>
          <w:lang w:eastAsia="en-GB"/>
        </w:rPr>
        <w:t xml:space="preserve"> Commission </w:t>
      </w:r>
      <w:r w:rsidR="00E76265" w:rsidRPr="004E04B0">
        <w:rPr>
          <w:rFonts w:eastAsia="Times New Roman"/>
          <w:b/>
          <w:shd w:val="clear" w:color="auto" w:fill="FFFFFF"/>
          <w:lang w:eastAsia="en-GB"/>
        </w:rPr>
        <w:t>website</w:t>
      </w:r>
      <w:r w:rsidR="00E76265">
        <w:rPr>
          <w:rFonts w:eastAsia="Times New Roman"/>
          <w:shd w:val="clear" w:color="auto" w:fill="FFFFFF"/>
          <w:lang w:eastAsia="en-GB"/>
        </w:rPr>
        <w:t xml:space="preserve"> at:</w:t>
      </w:r>
      <w:r w:rsidR="00924613">
        <w:rPr>
          <w:rFonts w:eastAsia="Times New Roman"/>
          <w:shd w:val="clear" w:color="auto" w:fill="FFFFFF"/>
          <w:lang w:eastAsia="en-GB"/>
        </w:rPr>
        <w:br/>
      </w:r>
    </w:p>
    <w:p w14:paraId="198C55A2" w14:textId="56387593" w:rsidR="00924613" w:rsidRPr="004E04B0" w:rsidRDefault="00C500E0" w:rsidP="00C500E0">
      <w:pPr>
        <w:ind w:hanging="86"/>
        <w:rPr>
          <w:rFonts w:eastAsia="Times New Roman"/>
          <w:b/>
          <w:shd w:val="clear" w:color="auto" w:fill="FFFFFF"/>
          <w:lang w:eastAsia="en-GB"/>
        </w:rPr>
      </w:pPr>
      <w:r w:rsidRPr="00C500E0">
        <w:rPr>
          <w:rFonts w:eastAsia="Times New Roman"/>
          <w:b/>
          <w:shd w:val="clear" w:color="auto" w:fill="FFFFFF"/>
          <w:lang w:eastAsia="en-GB"/>
        </w:rPr>
        <w:lastRenderedPageBreak/>
        <w:t>https://www.naturalhazards.govt.nz/be</w:t>
      </w:r>
      <w:r>
        <w:rPr>
          <w:rFonts w:eastAsia="Times New Roman"/>
          <w:b/>
          <w:shd w:val="clear" w:color="auto" w:fill="FFFFFF"/>
          <w:lang w:eastAsia="en-GB"/>
        </w:rPr>
        <w:t>-</w:t>
      </w:r>
      <w:r w:rsidRPr="00C500E0">
        <w:rPr>
          <w:rFonts w:eastAsia="Times New Roman"/>
          <w:b/>
          <w:shd w:val="clear" w:color="auto" w:fill="FFFFFF"/>
          <w:lang w:eastAsia="en-GB"/>
        </w:rPr>
        <w:t>prepared/homeowners/chimneys/</w:t>
      </w:r>
    </w:p>
    <w:p w14:paraId="27803532" w14:textId="126C4150" w:rsidR="00E76265" w:rsidRDefault="00E76265" w:rsidP="00627C73">
      <w:pPr>
        <w:rPr>
          <w:rFonts w:eastAsia="Times New Roman"/>
          <w:shd w:val="clear" w:color="auto" w:fill="FFFFFF"/>
          <w:lang w:eastAsia="en-GB"/>
        </w:rPr>
      </w:pPr>
    </w:p>
    <w:p w14:paraId="03C71491" w14:textId="5E125F5F" w:rsidR="00E76265" w:rsidRDefault="009D5F43" w:rsidP="00627C73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249B5129" wp14:editId="6E0679EC">
            <wp:simplePos x="0" y="0"/>
            <wp:positionH relativeFrom="column">
              <wp:posOffset>9525</wp:posOffset>
            </wp:positionH>
            <wp:positionV relativeFrom="paragraph">
              <wp:posOffset>78105</wp:posOffset>
            </wp:positionV>
            <wp:extent cx="1844612" cy="1143635"/>
            <wp:effectExtent l="0" t="0" r="3810" b="0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12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6265">
        <w:rPr>
          <w:rFonts w:eastAsia="Times New Roman"/>
          <w:shd w:val="clear" w:color="auto" w:fill="FFFFFF"/>
          <w:lang w:eastAsia="en-GB"/>
        </w:rPr>
        <w:t xml:space="preserve">If your home has </w:t>
      </w:r>
      <w:r w:rsidR="00E76265" w:rsidRPr="00924613">
        <w:rPr>
          <w:rFonts w:eastAsia="Times New Roman"/>
          <w:b/>
          <w:bCs/>
          <w:shd w:val="clear" w:color="auto" w:fill="FFFFFF"/>
          <w:lang w:eastAsia="en-GB"/>
        </w:rPr>
        <w:t xml:space="preserve">suspended floor foundations </w:t>
      </w:r>
      <w:r w:rsidR="00E76265">
        <w:rPr>
          <w:rFonts w:eastAsia="Times New Roman"/>
          <w:shd w:val="clear" w:color="auto" w:fill="FFFFFF"/>
          <w:lang w:eastAsia="en-GB"/>
        </w:rPr>
        <w:t>check:</w:t>
      </w:r>
      <w:r w:rsidR="00924613">
        <w:rPr>
          <w:rFonts w:eastAsia="Times New Roman"/>
          <w:shd w:val="clear" w:color="auto" w:fill="FFFFFF"/>
          <w:lang w:eastAsia="en-GB"/>
        </w:rPr>
        <w:br/>
      </w:r>
    </w:p>
    <w:p w14:paraId="02C5855D" w14:textId="50F108C0" w:rsidR="00E76265" w:rsidRDefault="00E76265" w:rsidP="00924613">
      <w:pPr>
        <w:pStyle w:val="ListParagraph"/>
        <w:numPr>
          <w:ilvl w:val="0"/>
          <w:numId w:val="9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they are in good condition</w:t>
      </w:r>
      <w:r w:rsidR="00800990">
        <w:rPr>
          <w:rFonts w:eastAsia="Times New Roman"/>
          <w:shd w:val="clear" w:color="auto" w:fill="FFFFFF"/>
          <w:lang w:eastAsia="en-GB"/>
        </w:rPr>
        <w:t xml:space="preserve"> such as having no cracks</w:t>
      </w:r>
      <w:r w:rsidR="00924613">
        <w:rPr>
          <w:rFonts w:eastAsia="Times New Roman"/>
          <w:shd w:val="clear" w:color="auto" w:fill="FFFFFF"/>
          <w:lang w:eastAsia="en-GB"/>
        </w:rPr>
        <w:br/>
      </w:r>
    </w:p>
    <w:p w14:paraId="555D0567" w14:textId="2BCB7FA6" w:rsidR="00E76265" w:rsidRPr="00E76265" w:rsidRDefault="00E76265" w:rsidP="00924613">
      <w:pPr>
        <w:pStyle w:val="ListParagraph"/>
        <w:numPr>
          <w:ilvl w:val="0"/>
          <w:numId w:val="9"/>
        </w:numPr>
        <w:ind w:left="4253" w:hanging="567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 foundations have good connections to the house.</w:t>
      </w:r>
    </w:p>
    <w:p w14:paraId="7C67712C" w14:textId="276D9A06" w:rsidR="00E76265" w:rsidRDefault="00E76265" w:rsidP="00627C73">
      <w:pPr>
        <w:rPr>
          <w:rFonts w:eastAsia="Times New Roman"/>
          <w:shd w:val="clear" w:color="auto" w:fill="FFFFFF"/>
          <w:lang w:eastAsia="en-GB"/>
        </w:rPr>
      </w:pPr>
    </w:p>
    <w:p w14:paraId="32BAA788" w14:textId="32EBA9F1" w:rsidR="00E76265" w:rsidRDefault="009D5F43" w:rsidP="00627C73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440174F9" wp14:editId="54B17935">
            <wp:simplePos x="0" y="0"/>
            <wp:positionH relativeFrom="margin">
              <wp:posOffset>171450</wp:posOffset>
            </wp:positionH>
            <wp:positionV relativeFrom="paragraph">
              <wp:posOffset>293370</wp:posOffset>
            </wp:positionV>
            <wp:extent cx="1567049" cy="971550"/>
            <wp:effectExtent l="0" t="0" r="0" b="0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049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6A4">
        <w:rPr>
          <w:rFonts w:eastAsia="Times New Roman"/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B1ACF74" wp14:editId="1F940B8D">
                <wp:simplePos x="0" y="0"/>
                <wp:positionH relativeFrom="column">
                  <wp:posOffset>2190750</wp:posOffset>
                </wp:positionH>
                <wp:positionV relativeFrom="paragraph">
                  <wp:posOffset>318135</wp:posOffset>
                </wp:positionV>
                <wp:extent cx="3543300" cy="2495550"/>
                <wp:effectExtent l="0" t="0" r="0" b="0"/>
                <wp:wrapNone/>
                <wp:docPr id="2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3300" cy="2495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ED0D7" id="Rectangle 9" o:spid="_x0000_s1026" style="position:absolute;margin-left:172.5pt;margin-top:25.05pt;width:279pt;height:196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" fillcolor="#d9e2f3 [660]" stroked="f">
                <v:path arrowok="t"/>
              </v:rect>
            </w:pict>
          </mc:Fallback>
        </mc:AlternateContent>
      </w:r>
    </w:p>
    <w:p w14:paraId="1C111B1C" w14:textId="27318C9A" w:rsidR="00E76265" w:rsidRPr="00924613" w:rsidRDefault="00E76265" w:rsidP="00627C73">
      <w:pPr>
        <w:rPr>
          <w:rFonts w:eastAsia="Times New Roman" w:cs="Arial"/>
          <w:color w:val="000000"/>
          <w:szCs w:val="32"/>
          <w:lang w:eastAsia="en-NZ"/>
        </w:rPr>
      </w:pPr>
      <w:r w:rsidRPr="00924613">
        <w:rPr>
          <w:rFonts w:eastAsia="Times New Roman" w:cs="Arial"/>
          <w:b/>
          <w:bCs/>
          <w:color w:val="000000"/>
          <w:szCs w:val="32"/>
          <w:lang w:eastAsia="en-NZ"/>
        </w:rPr>
        <w:t>Suspended floor foundations</w:t>
      </w:r>
      <w:r w:rsidRPr="00924613">
        <w:rPr>
          <w:rFonts w:eastAsia="Times New Roman" w:cs="Arial"/>
          <w:color w:val="000000"/>
          <w:szCs w:val="32"/>
          <w:lang w:eastAsia="en-NZ"/>
        </w:rPr>
        <w:t xml:space="preserve"> are</w:t>
      </w:r>
      <w:r w:rsidR="00924613" w:rsidRPr="00924613">
        <w:rPr>
          <w:rFonts w:eastAsia="Times New Roman" w:cs="Arial"/>
          <w:color w:val="000000"/>
          <w:szCs w:val="32"/>
          <w:lang w:eastAsia="en-NZ"/>
        </w:rPr>
        <w:t xml:space="preserve"> ways of building the bottom of the house.</w:t>
      </w:r>
    </w:p>
    <w:p w14:paraId="289BCC2C" w14:textId="7EFF9D00" w:rsidR="00924613" w:rsidRPr="00924613" w:rsidRDefault="007A000B" w:rsidP="00627C73">
      <w:pPr>
        <w:rPr>
          <w:rFonts w:eastAsia="Times New Roman" w:cs="Arial"/>
          <w:color w:val="000000"/>
          <w:szCs w:val="32"/>
          <w:lang w:eastAsia="en-NZ"/>
        </w:rPr>
      </w:pPr>
      <w:r w:rsidRPr="0092461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737088" behindDoc="0" locked="0" layoutInCell="1" allowOverlap="1" wp14:anchorId="66698693" wp14:editId="7AE7FB67">
            <wp:simplePos x="0" y="0"/>
            <wp:positionH relativeFrom="column">
              <wp:posOffset>247650</wp:posOffset>
            </wp:positionH>
            <wp:positionV relativeFrom="paragraph">
              <wp:posOffset>243840</wp:posOffset>
            </wp:positionV>
            <wp:extent cx="1333500" cy="1333500"/>
            <wp:effectExtent l="0" t="0" r="0" b="0"/>
            <wp:wrapNone/>
            <wp:docPr id="456" name="Picture 456" descr="A picture containing person, holding, player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erson, holding, player, yellow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51620" w14:textId="636BB28F" w:rsidR="00924613" w:rsidRPr="00924613" w:rsidRDefault="00924613" w:rsidP="00627C73">
      <w:pPr>
        <w:rPr>
          <w:rFonts w:eastAsia="Times New Roman" w:cs="Arial"/>
          <w:color w:val="000000"/>
          <w:szCs w:val="32"/>
          <w:lang w:eastAsia="en-NZ"/>
        </w:rPr>
      </w:pPr>
    </w:p>
    <w:p w14:paraId="5329B498" w14:textId="55B0E9A1" w:rsidR="00924613" w:rsidRPr="00924613" w:rsidRDefault="00924613" w:rsidP="00627C73">
      <w:pPr>
        <w:rPr>
          <w:rFonts w:eastAsia="Times New Roman" w:cs="Arial"/>
          <w:color w:val="000000"/>
          <w:szCs w:val="32"/>
          <w:lang w:eastAsia="en-NZ"/>
        </w:rPr>
      </w:pPr>
      <w:r w:rsidRPr="00924613">
        <w:rPr>
          <w:rFonts w:eastAsia="Times New Roman" w:cs="Arial"/>
          <w:color w:val="000000"/>
          <w:szCs w:val="32"/>
          <w:lang w:eastAsia="en-NZ"/>
        </w:rPr>
        <w:t>A builder can tell you if you have them if you are not sure.</w:t>
      </w:r>
    </w:p>
    <w:p w14:paraId="438A6AED" w14:textId="6D5EADA3" w:rsidR="00E76265" w:rsidRDefault="00E76265" w:rsidP="00627C73">
      <w:pPr>
        <w:rPr>
          <w:rFonts w:eastAsia="Times New Roman"/>
          <w:shd w:val="clear" w:color="auto" w:fill="FFFFFF"/>
          <w:lang w:eastAsia="en-GB"/>
        </w:rPr>
      </w:pPr>
    </w:p>
    <w:p w14:paraId="7425E7C2" w14:textId="1A46410D" w:rsidR="00457FFE" w:rsidRDefault="00457FFE" w:rsidP="00627C73">
      <w:pPr>
        <w:rPr>
          <w:rFonts w:eastAsia="Times New Roman"/>
          <w:shd w:val="clear" w:color="auto" w:fill="FFFFFF"/>
          <w:lang w:eastAsia="en-GB"/>
        </w:rPr>
      </w:pPr>
    </w:p>
    <w:p w14:paraId="1EC44060" w14:textId="6CE30F6C" w:rsidR="00800990" w:rsidRDefault="00800990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3F85613B" w14:textId="7974848C" w:rsidR="00457FFE" w:rsidRDefault="00800990" w:rsidP="00627C73">
      <w:pPr>
        <w:rPr>
          <w:rFonts w:eastAsia="Times New Roman"/>
          <w:shd w:val="clear" w:color="auto" w:fill="FFFFFF"/>
          <w:lang w:eastAsia="en-GB"/>
        </w:rPr>
      </w:pPr>
      <w:r w:rsidRPr="00924613">
        <w:rPr>
          <w:rFonts w:eastAsia="Times New Roman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660288" behindDoc="0" locked="0" layoutInCell="1" allowOverlap="1" wp14:anchorId="2E44A1AE" wp14:editId="7B75D003">
            <wp:simplePos x="0" y="0"/>
            <wp:positionH relativeFrom="column">
              <wp:posOffset>390525</wp:posOffset>
            </wp:positionH>
            <wp:positionV relativeFrom="paragraph">
              <wp:posOffset>350520</wp:posOffset>
            </wp:positionV>
            <wp:extent cx="1103260" cy="1514475"/>
            <wp:effectExtent l="0" t="0" r="0" b="0"/>
            <wp:wrapNone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26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7FFE">
        <w:rPr>
          <w:rFonts w:eastAsia="Times New Roman"/>
          <w:shd w:val="clear" w:color="auto" w:fill="FFFFFF"/>
          <w:lang w:eastAsia="en-GB"/>
        </w:rPr>
        <w:t>In February 2021 there were changes to the Residential Tenancy Act.</w:t>
      </w:r>
    </w:p>
    <w:p w14:paraId="12E8B80F" w14:textId="678521F4" w:rsidR="00457FFE" w:rsidRDefault="00457FFE" w:rsidP="00627C73">
      <w:pPr>
        <w:rPr>
          <w:rFonts w:eastAsia="Times New Roman"/>
          <w:shd w:val="clear" w:color="auto" w:fill="FFFFFF"/>
          <w:lang w:eastAsia="en-GB"/>
        </w:rPr>
      </w:pPr>
    </w:p>
    <w:p w14:paraId="18543530" w14:textId="65A0219B" w:rsidR="00457FFE" w:rsidRDefault="00457FFE" w:rsidP="00627C73">
      <w:pPr>
        <w:rPr>
          <w:rFonts w:eastAsia="Times New Roman"/>
          <w:shd w:val="clear" w:color="auto" w:fill="FFFFFF"/>
          <w:lang w:eastAsia="en-GB"/>
        </w:rPr>
      </w:pPr>
    </w:p>
    <w:p w14:paraId="34949E49" w14:textId="7D17BF20" w:rsidR="00457FFE" w:rsidRDefault="00457FFE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 Residential Tenancy Act is a law about renting places to live.</w:t>
      </w:r>
    </w:p>
    <w:p w14:paraId="4F6F6D8E" w14:textId="38CF530A" w:rsidR="00457FFE" w:rsidRDefault="00457FFE" w:rsidP="00627C73">
      <w:pPr>
        <w:rPr>
          <w:rFonts w:eastAsia="Times New Roman"/>
          <w:shd w:val="clear" w:color="auto" w:fill="FFFFFF"/>
          <w:lang w:eastAsia="en-GB"/>
        </w:rPr>
      </w:pPr>
    </w:p>
    <w:p w14:paraId="3B4D726E" w14:textId="04B18BF1" w:rsidR="00800990" w:rsidRDefault="007B7A42" w:rsidP="00627C73">
      <w:pPr>
        <w:rPr>
          <w:rFonts w:eastAsia="Times New Roman"/>
          <w:shd w:val="clear" w:color="auto" w:fill="FFFFFF"/>
          <w:lang w:eastAsia="en-GB"/>
        </w:rPr>
      </w:pPr>
      <w:r w:rsidRPr="00B436FE">
        <w:rPr>
          <w:rFonts w:eastAsia="Times New Roman"/>
          <w:noProof/>
          <w:sz w:val="26"/>
          <w:shd w:val="clear" w:color="auto" w:fill="FFFFFF"/>
          <w:lang w:val="en-NZ" w:eastAsia="en-NZ"/>
        </w:rPr>
        <w:drawing>
          <wp:anchor distT="0" distB="0" distL="114300" distR="114300" simplePos="0" relativeHeight="251700224" behindDoc="0" locked="0" layoutInCell="1" allowOverlap="1" wp14:anchorId="53C7EBD9" wp14:editId="444C12CB">
            <wp:simplePos x="0" y="0"/>
            <wp:positionH relativeFrom="column">
              <wp:posOffset>123825</wp:posOffset>
            </wp:positionH>
            <wp:positionV relativeFrom="paragraph">
              <wp:posOffset>239395</wp:posOffset>
            </wp:positionV>
            <wp:extent cx="1762125" cy="1328420"/>
            <wp:effectExtent l="0" t="0" r="0" b="0"/>
            <wp:wrapNone/>
            <wp:docPr id="1799" name="Picture 179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3240B0" w14:textId="19911F42" w:rsidR="00457FFE" w:rsidRDefault="00457FFE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These changes made it easier for people who rent their home to make it safer.</w:t>
      </w:r>
    </w:p>
    <w:p w14:paraId="6F68E8C3" w14:textId="24FA1959" w:rsidR="00457FFE" w:rsidRDefault="003664E2" w:rsidP="00627C73">
      <w:pPr>
        <w:rPr>
          <w:rFonts w:eastAsia="Times New Roman"/>
          <w:shd w:val="clear" w:color="auto" w:fill="FFFFFF"/>
          <w:lang w:eastAsia="en-GB"/>
        </w:rPr>
      </w:pPr>
      <w:r w:rsidRPr="003664E2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46976" behindDoc="0" locked="0" layoutInCell="1" allowOverlap="1" wp14:anchorId="64FC0144" wp14:editId="67860636">
            <wp:simplePos x="0" y="0"/>
            <wp:positionH relativeFrom="column">
              <wp:posOffset>0</wp:posOffset>
            </wp:positionH>
            <wp:positionV relativeFrom="paragraph">
              <wp:posOffset>300990</wp:posOffset>
            </wp:positionV>
            <wp:extent cx="1762125" cy="17621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84B725" w14:textId="48C4122D" w:rsidR="00457FFE" w:rsidRDefault="00457FFE" w:rsidP="00627C73">
      <w:pPr>
        <w:rPr>
          <w:rFonts w:eastAsia="Times New Roman"/>
          <w:shd w:val="clear" w:color="auto" w:fill="FFFFFF"/>
          <w:lang w:eastAsia="en-GB"/>
        </w:rPr>
      </w:pPr>
    </w:p>
    <w:p w14:paraId="0D9A6CC6" w14:textId="4BFE9F24" w:rsidR="00457FFE" w:rsidRPr="00627C73" w:rsidRDefault="00457FFE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If you rent your home talk to your landlord or property manager before you start making it safe.</w:t>
      </w:r>
    </w:p>
    <w:p w14:paraId="4C9953B4" w14:textId="537D0830" w:rsidR="00627C73" w:rsidRDefault="00627C73">
      <w:pPr>
        <w:spacing w:line="240" w:lineRule="auto"/>
        <w:ind w:left="0"/>
        <w:rPr>
          <w:rFonts w:eastAsia="Times New Roman"/>
          <w:szCs w:val="22"/>
          <w:shd w:val="clear" w:color="auto" w:fill="FFFFFF"/>
          <w:lang w:val="en-GB"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26D20577" w14:textId="585CF233" w:rsidR="003664E2" w:rsidRDefault="00BD16A4" w:rsidP="003664E2">
      <w:pPr>
        <w:pStyle w:val="Heading1"/>
        <w:rPr>
          <w:shd w:val="clear" w:color="auto" w:fill="FFFFFF"/>
          <w:lang w:eastAsia="en-GB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578A63" wp14:editId="0D8BEFE0">
                <wp:simplePos x="0" y="0"/>
                <wp:positionH relativeFrom="column">
                  <wp:posOffset>21590</wp:posOffset>
                </wp:positionH>
                <wp:positionV relativeFrom="paragraph">
                  <wp:posOffset>-99695</wp:posOffset>
                </wp:positionV>
                <wp:extent cx="5712460" cy="589280"/>
                <wp:effectExtent l="12700" t="12700" r="2540" b="0"/>
                <wp:wrapNone/>
                <wp:docPr id="38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721C72" w14:textId="77777777" w:rsidR="00B014B0" w:rsidRPr="00153863" w:rsidRDefault="00B014B0" w:rsidP="00B014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78A63" id="_x0000_s1029" style="position:absolute;left:0;text-align:left;margin-left:1.7pt;margin-top:-7.85pt;width:449.8pt;height:4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" filled="f" strokecolor="#2e74b5 [2408]" strokeweight="2.25pt">
                <v:stroke joinstyle="miter"/>
                <v:path arrowok="t"/>
                <v:textbox>
                  <w:txbxContent>
                    <w:p w14:paraId="2A721C72" w14:textId="77777777" w:rsidR="00B014B0" w:rsidRPr="00153863" w:rsidRDefault="00B014B0" w:rsidP="00B014B0"/>
                  </w:txbxContent>
                </v:textbox>
              </v:roundrect>
            </w:pict>
          </mc:Fallback>
        </mc:AlternateContent>
      </w:r>
      <w:r w:rsidR="003664E2">
        <w:rPr>
          <w:shd w:val="clear" w:color="auto" w:fill="FFFFFF"/>
          <w:lang w:eastAsia="en-GB"/>
        </w:rPr>
        <w:t>Insurance</w:t>
      </w:r>
    </w:p>
    <w:p w14:paraId="44284258" w14:textId="77777777" w:rsidR="003664E2" w:rsidRDefault="003664E2" w:rsidP="00F87859">
      <w:pPr>
        <w:pStyle w:val="ListParagraph"/>
        <w:numPr>
          <w:ilvl w:val="0"/>
          <w:numId w:val="0"/>
        </w:numPr>
        <w:ind w:left="4253"/>
        <w:rPr>
          <w:rFonts w:eastAsia="Times New Roman"/>
          <w:shd w:val="clear" w:color="auto" w:fill="FFFFFF"/>
          <w:lang w:eastAsia="en-GB"/>
        </w:rPr>
      </w:pPr>
    </w:p>
    <w:p w14:paraId="4B66CCB5" w14:textId="6672F7CF" w:rsidR="003664E2" w:rsidRDefault="007B7A42" w:rsidP="00F87859">
      <w:pPr>
        <w:pStyle w:val="ListParagraph"/>
        <w:numPr>
          <w:ilvl w:val="0"/>
          <w:numId w:val="0"/>
        </w:numPr>
        <w:ind w:left="4253"/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04320" behindDoc="0" locked="0" layoutInCell="1" allowOverlap="1" wp14:anchorId="5291ADFC" wp14:editId="122A5665">
            <wp:simplePos x="0" y="0"/>
            <wp:positionH relativeFrom="margin">
              <wp:posOffset>142875</wp:posOffset>
            </wp:positionH>
            <wp:positionV relativeFrom="paragraph">
              <wp:posOffset>345440</wp:posOffset>
            </wp:positionV>
            <wp:extent cx="941521" cy="1048241"/>
            <wp:effectExtent l="0" t="0" r="0" b="0"/>
            <wp:wrapNone/>
            <wp:docPr id="1810" name="Picture 1810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 descr="A picture containing perso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1" t="6812" r="65769" b="65326"/>
                    <a:stretch/>
                  </pic:blipFill>
                  <pic:spPr bwMode="auto">
                    <a:xfrm>
                      <a:off x="0" y="0"/>
                      <a:ext cx="941521" cy="104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00AE0" w14:textId="51922528" w:rsidR="00F87859" w:rsidRDefault="00E76265" w:rsidP="003664E2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Having </w:t>
      </w:r>
      <w:r w:rsidRPr="00B436FE">
        <w:rPr>
          <w:rFonts w:eastAsia="Times New Roman"/>
          <w:b/>
          <w:shd w:val="clear" w:color="auto" w:fill="FFFFFF"/>
          <w:lang w:eastAsia="en-GB"/>
        </w:rPr>
        <w:t>insurance</w:t>
      </w:r>
      <w:r>
        <w:rPr>
          <w:rFonts w:eastAsia="Times New Roman"/>
          <w:shd w:val="clear" w:color="auto" w:fill="FFFFFF"/>
          <w:lang w:eastAsia="en-GB"/>
        </w:rPr>
        <w:t xml:space="preserve"> is very important to help sort things out if there is a </w:t>
      </w:r>
      <w:r w:rsidR="00800990">
        <w:rPr>
          <w:rFonts w:eastAsia="Times New Roman"/>
          <w:shd w:val="clear" w:color="auto" w:fill="FFFFFF"/>
          <w:lang w:eastAsia="en-GB"/>
        </w:rPr>
        <w:t xml:space="preserve">natural </w:t>
      </w:r>
      <w:r>
        <w:rPr>
          <w:rFonts w:eastAsia="Times New Roman"/>
          <w:shd w:val="clear" w:color="auto" w:fill="FFFFFF"/>
          <w:lang w:eastAsia="en-GB"/>
        </w:rPr>
        <w:t>disaster.</w:t>
      </w:r>
    </w:p>
    <w:p w14:paraId="79DF2555" w14:textId="44449D07" w:rsidR="003664E2" w:rsidRDefault="003664E2" w:rsidP="00F87859">
      <w:pPr>
        <w:pStyle w:val="ListParagraph"/>
        <w:numPr>
          <w:ilvl w:val="0"/>
          <w:numId w:val="0"/>
        </w:numPr>
        <w:ind w:left="4253"/>
        <w:rPr>
          <w:rFonts w:eastAsia="Times New Roman"/>
          <w:shd w:val="clear" w:color="auto" w:fill="FFFFFF"/>
          <w:lang w:eastAsia="en-GB"/>
        </w:rPr>
      </w:pPr>
    </w:p>
    <w:p w14:paraId="236AE7CA" w14:textId="0880FFEC" w:rsidR="00627C73" w:rsidRDefault="00BD16A4" w:rsidP="00F87859">
      <w:pPr>
        <w:pStyle w:val="ListParagraph"/>
        <w:numPr>
          <w:ilvl w:val="0"/>
          <w:numId w:val="0"/>
        </w:numPr>
        <w:ind w:left="4253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B1ACF74" wp14:editId="5B13FA7F">
                <wp:simplePos x="0" y="0"/>
                <wp:positionH relativeFrom="column">
                  <wp:posOffset>2200275</wp:posOffset>
                </wp:positionH>
                <wp:positionV relativeFrom="paragraph">
                  <wp:posOffset>380365</wp:posOffset>
                </wp:positionV>
                <wp:extent cx="3648075" cy="4792345"/>
                <wp:effectExtent l="0" t="0" r="0" b="0"/>
                <wp:wrapNone/>
                <wp:docPr id="2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48075" cy="47923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74349" id="Rectangle 10" o:spid="_x0000_s1026" style="position:absolute;margin-left:173.25pt;margin-top:29.95pt;width:287.25pt;height:377.3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" fillcolor="#d9e2f3 [660]" stroked="f">
                <v:path arrowok="t"/>
              </v:rect>
            </w:pict>
          </mc:Fallback>
        </mc:AlternateContent>
      </w:r>
    </w:p>
    <w:p w14:paraId="71B7C233" w14:textId="7C5F6C33" w:rsidR="00627C73" w:rsidRPr="003664E2" w:rsidRDefault="00F9676C" w:rsidP="003664E2">
      <w:pPr>
        <w:rPr>
          <w:rFonts w:eastAsia="Times New Roman"/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23776" behindDoc="0" locked="0" layoutInCell="1" allowOverlap="1" wp14:anchorId="473C0C24" wp14:editId="0CB18D35">
            <wp:simplePos x="0" y="0"/>
            <wp:positionH relativeFrom="column">
              <wp:posOffset>123825</wp:posOffset>
            </wp:positionH>
            <wp:positionV relativeFrom="paragraph">
              <wp:posOffset>271780</wp:posOffset>
            </wp:positionV>
            <wp:extent cx="1543050" cy="1543050"/>
            <wp:effectExtent l="0" t="0" r="0" b="0"/>
            <wp:wrapNone/>
            <wp:docPr id="1827" name="Picture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" name="Picture 182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73" w:rsidRPr="00C0065F">
        <w:rPr>
          <w:rFonts w:eastAsia="Times New Roman"/>
          <w:b/>
          <w:bCs/>
          <w:lang w:eastAsia="en-NZ"/>
        </w:rPr>
        <w:t>Insurance</w:t>
      </w:r>
      <w:r w:rsidR="00627C73" w:rsidRPr="003664E2">
        <w:rPr>
          <w:rFonts w:eastAsia="Times New Roman"/>
          <w:lang w:eastAsia="en-NZ"/>
        </w:rPr>
        <w:t xml:space="preserve"> is when you:</w:t>
      </w:r>
      <w:r w:rsidR="003664E2">
        <w:rPr>
          <w:rFonts w:eastAsia="Times New Roman"/>
          <w:lang w:eastAsia="en-NZ"/>
        </w:rPr>
        <w:br/>
      </w:r>
    </w:p>
    <w:p w14:paraId="1B644F1A" w14:textId="65AB6C1C" w:rsidR="00627C73" w:rsidRPr="003664E2" w:rsidRDefault="007B7A42" w:rsidP="003664E2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702272" behindDoc="0" locked="0" layoutInCell="1" allowOverlap="1" wp14:anchorId="39BB8919" wp14:editId="011390CB">
            <wp:simplePos x="0" y="0"/>
            <wp:positionH relativeFrom="column">
              <wp:posOffset>-152400</wp:posOffset>
            </wp:positionH>
            <wp:positionV relativeFrom="paragraph">
              <wp:posOffset>817245</wp:posOffset>
            </wp:positionV>
            <wp:extent cx="2107657" cy="1489075"/>
            <wp:effectExtent l="0" t="0" r="0" b="0"/>
            <wp:wrapNone/>
            <wp:docPr id="452" name="Picture 45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Graphical user interface, websit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657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73" w:rsidRPr="003664E2">
        <w:t xml:space="preserve">pay money to an insurance </w:t>
      </w:r>
      <w:r w:rsidR="00C2073B">
        <w:t>company</w:t>
      </w:r>
      <w:r w:rsidR="003664E2">
        <w:br/>
      </w:r>
    </w:p>
    <w:p w14:paraId="13D6653B" w14:textId="2C5B3B43" w:rsidR="00627C73" w:rsidRPr="003664E2" w:rsidRDefault="00627C73" w:rsidP="003664E2">
      <w:pPr>
        <w:pStyle w:val="ListParagraph"/>
      </w:pPr>
      <w:r w:rsidRPr="003664E2">
        <w:t>get money from the insurance company if something bad happens that fits their rules.</w:t>
      </w:r>
    </w:p>
    <w:p w14:paraId="5DF7D09E" w14:textId="484D1349" w:rsidR="00627C73" w:rsidRPr="003664E2" w:rsidRDefault="00627C73" w:rsidP="00627C73">
      <w:pPr>
        <w:rPr>
          <w:rFonts w:eastAsia="Times New Roman" w:cs="Arial"/>
          <w:color w:val="000000"/>
          <w:szCs w:val="32"/>
          <w:lang w:eastAsia="en-NZ"/>
        </w:rPr>
      </w:pPr>
    </w:p>
    <w:p w14:paraId="62246440" w14:textId="2926C70A" w:rsidR="00627C73" w:rsidRPr="003664E2" w:rsidRDefault="00627C73" w:rsidP="00627C73">
      <w:pPr>
        <w:rPr>
          <w:rFonts w:eastAsia="Times New Roman" w:cs="Arial"/>
          <w:color w:val="000000"/>
          <w:szCs w:val="32"/>
          <w:lang w:eastAsia="en-NZ"/>
        </w:rPr>
      </w:pPr>
    </w:p>
    <w:p w14:paraId="4FAE91AA" w14:textId="7DAC1DA7" w:rsidR="00627C73" w:rsidRPr="003664E2" w:rsidRDefault="00627C73" w:rsidP="00627C73">
      <w:pPr>
        <w:rPr>
          <w:rFonts w:eastAsia="Times New Roman" w:cs="Arial"/>
          <w:color w:val="000000"/>
          <w:szCs w:val="32"/>
          <w:lang w:eastAsia="en-NZ"/>
        </w:rPr>
      </w:pPr>
      <w:r w:rsidRPr="003664E2">
        <w:rPr>
          <w:rFonts w:eastAsia="Times New Roman" w:cs="Arial"/>
          <w:color w:val="000000"/>
          <w:szCs w:val="32"/>
          <w:lang w:eastAsia="en-NZ"/>
        </w:rPr>
        <w:t>Often the insurance company will pay for things to be fixed rather than give the money to you.</w:t>
      </w:r>
    </w:p>
    <w:p w14:paraId="5DB012F4" w14:textId="46D3F9A6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4D1D3B6E" w14:textId="69CDA4A8" w:rsidR="00627C73" w:rsidRDefault="007B7A42" w:rsidP="00627C73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EDEED58" wp14:editId="47A0130B">
                <wp:simplePos x="0" y="0"/>
                <wp:positionH relativeFrom="column">
                  <wp:posOffset>114300</wp:posOffset>
                </wp:positionH>
                <wp:positionV relativeFrom="paragraph">
                  <wp:posOffset>1202055</wp:posOffset>
                </wp:positionV>
                <wp:extent cx="1864384" cy="1373814"/>
                <wp:effectExtent l="0" t="0" r="2540" b="0"/>
                <wp:wrapNone/>
                <wp:docPr id="1820" name="Group 1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4384" cy="1373814"/>
                          <a:chOff x="0" y="0"/>
                          <a:chExt cx="1864384" cy="1373814"/>
                        </a:xfrm>
                      </wpg:grpSpPr>
                      <pic:pic xmlns:pic="http://schemas.openxmlformats.org/drawingml/2006/picture">
                        <pic:nvPicPr>
                          <pic:cNvPr id="1815" name="Picture 1815" descr="A picture containing cabinet, television, wooden, entertainment cen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74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7" name="Picture 1817" descr="A picture containing electronics, loudspeaker, different, stere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234" y="0"/>
                            <a:ext cx="789940" cy="789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8" name="Picture 1818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6644" y="692459"/>
                            <a:ext cx="967740" cy="6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F9E883" id="Group 1820" o:spid="_x0000_s1026" style="position:absolute;margin-left:9pt;margin-top:94.65pt;width:146.8pt;height:108.15pt;z-index:251708416" coordsize="18643,137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15" o:spid="_x0000_s1027" type="#_x0000_t75" alt="A picture containing cabinet, television, wooden, entertainment center&#10;&#10;Description automatically generated" style="position:absolute;top:3817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">
                  <v:imagedata r:id="rId46" o:title="A picture containing cabinet, television, wooden, entertainment center&#10;&#10;Description automatically generated"/>
                </v:shape>
                <v:shape id="Picture 1817" o:spid="_x0000_s1028" type="#_x0000_t75" alt="A picture containing electronics, loudspeaker, different, stereo&#10;&#10;Description automatically generated" style="position:absolute;left:7812;width:7899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">
                  <v:imagedata r:id="rId47" o:title="A picture containing electronics, loudspeaker, different, stereo&#10;&#10;Description automatically generated"/>
                </v:shape>
                <v:shape id="Picture 1818" o:spid="_x0000_s1029" type="#_x0000_t75" alt="Diagram&#10;&#10;Description automatically generated" style="position:absolute;left:8966;top:6924;width:9677;height: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">
                  <v:imagedata r:id="rId48" o:title="Diagram&#10;&#10;Description automatically generated"/>
                </v:shape>
              </v:group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706368" behindDoc="0" locked="0" layoutInCell="1" allowOverlap="1" wp14:anchorId="7721F862" wp14:editId="2871BA01">
            <wp:simplePos x="0" y="0"/>
            <wp:positionH relativeFrom="margin">
              <wp:posOffset>495300</wp:posOffset>
            </wp:positionH>
            <wp:positionV relativeFrom="paragraph">
              <wp:posOffset>95250</wp:posOffset>
            </wp:positionV>
            <wp:extent cx="941521" cy="1048241"/>
            <wp:effectExtent l="0" t="0" r="0" b="0"/>
            <wp:wrapNone/>
            <wp:docPr id="1800" name="Picture 1800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 descr="A picture containing perso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1" t="6812" r="65769" b="65326"/>
                    <a:stretch/>
                  </pic:blipFill>
                  <pic:spPr bwMode="auto">
                    <a:xfrm>
                      <a:off x="0" y="0"/>
                      <a:ext cx="941521" cy="104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C73">
        <w:rPr>
          <w:rFonts w:eastAsia="Times New Roman"/>
          <w:shd w:val="clear" w:color="auto" w:fill="FFFFFF"/>
          <w:lang w:eastAsia="en-GB"/>
        </w:rPr>
        <w:t>If you own your home you may have home and contents insurance in case something happens to:</w:t>
      </w:r>
      <w:r w:rsidR="00C0065F">
        <w:rPr>
          <w:rFonts w:eastAsia="Times New Roman"/>
          <w:shd w:val="clear" w:color="auto" w:fill="FFFFFF"/>
          <w:lang w:eastAsia="en-GB"/>
        </w:rPr>
        <w:br/>
      </w:r>
    </w:p>
    <w:p w14:paraId="062E41FB" w14:textId="33006EA2" w:rsidR="00627C73" w:rsidRPr="00C0065F" w:rsidRDefault="00627C73" w:rsidP="00C0065F">
      <w:pPr>
        <w:pStyle w:val="ListParagraph"/>
      </w:pPr>
      <w:r w:rsidRPr="00C0065F">
        <w:t>your house</w:t>
      </w:r>
      <w:r w:rsidR="00C0065F" w:rsidRPr="00C0065F">
        <w:br/>
      </w:r>
    </w:p>
    <w:p w14:paraId="0954DBE6" w14:textId="374193BE" w:rsidR="00627C73" w:rsidRPr="00C0065F" w:rsidRDefault="00627C73" w:rsidP="00C0065F">
      <w:pPr>
        <w:pStyle w:val="ListParagraph"/>
      </w:pPr>
      <w:r w:rsidRPr="00C0065F">
        <w:t>the things in your house.</w:t>
      </w:r>
      <w:r w:rsidR="007B7A42" w:rsidRPr="007B7A42">
        <w:rPr>
          <w:noProof/>
          <w:lang w:val="en-NZ" w:eastAsia="en-NZ"/>
        </w:rPr>
        <w:t xml:space="preserve"> </w:t>
      </w:r>
    </w:p>
    <w:p w14:paraId="3C1307E6" w14:textId="144EB7D0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4940A66C" w14:textId="5B6A70CE" w:rsidR="00627C73" w:rsidRDefault="007B7A42" w:rsidP="00627C73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F9F9556" wp14:editId="2B6326A8">
                <wp:simplePos x="0" y="0"/>
                <wp:positionH relativeFrom="column">
                  <wp:posOffset>85725</wp:posOffset>
                </wp:positionH>
                <wp:positionV relativeFrom="paragraph">
                  <wp:posOffset>106045</wp:posOffset>
                </wp:positionV>
                <wp:extent cx="1864384" cy="1373814"/>
                <wp:effectExtent l="0" t="0" r="2540" b="0"/>
                <wp:wrapNone/>
                <wp:docPr id="1802" name="Group 1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4384" cy="1373814"/>
                          <a:chOff x="0" y="0"/>
                          <a:chExt cx="1864384" cy="1373814"/>
                        </a:xfrm>
                      </wpg:grpSpPr>
                      <pic:pic xmlns:pic="http://schemas.openxmlformats.org/drawingml/2006/picture">
                        <pic:nvPicPr>
                          <pic:cNvPr id="1803" name="Picture 1803" descr="A picture containing cabinet, television, wooden, entertainment cen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74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4" name="Picture 1804" descr="A picture containing electronics, loudspeaker, different, stere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234" y="0"/>
                            <a:ext cx="789940" cy="789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5" name="Picture 1805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6644" y="692459"/>
                            <a:ext cx="967740" cy="681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6D2AA6" id="Group 1802" o:spid="_x0000_s1026" style="position:absolute;margin-left:6.75pt;margin-top:8.35pt;width:146.8pt;height:108.15pt;z-index:251710464" coordsize="18643,137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">
                <v:shape id="Picture 1803" o:spid="_x0000_s1027" type="#_x0000_t75" alt="A picture containing cabinet, television, wooden, entertainment center&#10;&#10;Description automatically generated" style="position:absolute;top:3817;width:7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">
                  <v:imagedata r:id="rId46" o:title="A picture containing cabinet, television, wooden, entertainment center&#10;&#10;Description automatically generated"/>
                </v:shape>
                <v:shape id="Picture 1804" o:spid="_x0000_s1028" type="#_x0000_t75" alt="A picture containing electronics, loudspeaker, different, stereo&#10;&#10;Description automatically generated" style="position:absolute;left:7812;width:7899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">
                  <v:imagedata r:id="rId47" o:title="A picture containing electronics, loudspeaker, different, stereo&#10;&#10;Description automatically generated"/>
                </v:shape>
                <v:shape id="Picture 1805" o:spid="_x0000_s1029" type="#_x0000_t75" alt="Diagram&#10;&#10;Description automatically generated" style="position:absolute;left:8966;top:6924;width:9677;height: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">
                  <v:imagedata r:id="rId48" o:title="Diagram&#10;&#10;Description automatically generated"/>
                </v:shape>
              </v:group>
            </w:pict>
          </mc:Fallback>
        </mc:AlternateContent>
      </w:r>
    </w:p>
    <w:p w14:paraId="59DE011F" w14:textId="452E21DC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If you rent your home you may just have contents insurance for the things you own.</w:t>
      </w:r>
    </w:p>
    <w:p w14:paraId="1D27C7B0" w14:textId="16711644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04C1C695" w14:textId="4E65FAAF" w:rsidR="00627C73" w:rsidRDefault="00E249E5" w:rsidP="00627C73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26848" behindDoc="0" locked="0" layoutInCell="1" allowOverlap="1" wp14:anchorId="254A208A" wp14:editId="12C8206C">
            <wp:simplePos x="0" y="0"/>
            <wp:positionH relativeFrom="margin">
              <wp:posOffset>548640</wp:posOffset>
            </wp:positionH>
            <wp:positionV relativeFrom="paragraph">
              <wp:posOffset>151102</wp:posOffset>
            </wp:positionV>
            <wp:extent cx="941521" cy="1048241"/>
            <wp:effectExtent l="0" t="0" r="0" b="0"/>
            <wp:wrapNone/>
            <wp:docPr id="25" name="Picture 25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 descr="A picture containing perso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1" t="6812" r="65769" b="65326"/>
                    <a:stretch/>
                  </pic:blipFill>
                  <pic:spPr bwMode="auto">
                    <a:xfrm>
                      <a:off x="0" y="0"/>
                      <a:ext cx="941521" cy="104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4E493" w14:textId="75CCD721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Insurance is very important in a disaster.</w:t>
      </w:r>
    </w:p>
    <w:p w14:paraId="28BE0B47" w14:textId="7D05C82D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6F96E443" w14:textId="41643FC8" w:rsidR="00627C73" w:rsidRDefault="00C0065F" w:rsidP="00627C73">
      <w:pPr>
        <w:rPr>
          <w:rFonts w:eastAsia="Times New Roman"/>
          <w:shd w:val="clear" w:color="auto" w:fill="FFFFFF"/>
          <w:lang w:eastAsia="en-GB"/>
        </w:rPr>
      </w:pPr>
      <w:r w:rsidRPr="00C0065F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48000" behindDoc="0" locked="0" layoutInCell="1" allowOverlap="1" wp14:anchorId="7A37E72F" wp14:editId="2DCFCB13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1771650" cy="1771650"/>
            <wp:effectExtent l="0" t="0" r="0" b="0"/>
            <wp:wrapNone/>
            <wp:docPr id="21" name="Picture 21" descr="A firefighter holding an objec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firefighter holding an object&#10;&#10;Description automatically generated with low confidenc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7BDB3E" w14:textId="262BB1B1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If your home insurance policy will pay if there is a fire then you also have </w:t>
      </w:r>
      <w:proofErr w:type="spellStart"/>
      <w:r w:rsidR="0096142C">
        <w:rPr>
          <w:rFonts w:eastAsia="Times New Roman"/>
          <w:b/>
          <w:bCs/>
          <w:shd w:val="clear" w:color="auto" w:fill="FFFFFF"/>
          <w:lang w:eastAsia="en-GB"/>
        </w:rPr>
        <w:t>NH</w:t>
      </w:r>
      <w:r>
        <w:rPr>
          <w:rFonts w:eastAsia="Times New Roman"/>
          <w:b/>
          <w:bCs/>
          <w:shd w:val="clear" w:color="auto" w:fill="FFFFFF"/>
          <w:lang w:eastAsia="en-GB"/>
        </w:rPr>
        <w:t>Cover</w:t>
      </w:r>
      <w:proofErr w:type="spellEnd"/>
      <w:r>
        <w:rPr>
          <w:rFonts w:eastAsia="Times New Roman"/>
          <w:shd w:val="clear" w:color="auto" w:fill="FFFFFF"/>
          <w:lang w:eastAsia="en-GB"/>
        </w:rPr>
        <w:t>.</w:t>
      </w:r>
    </w:p>
    <w:p w14:paraId="386E2290" w14:textId="7430CFF1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0FA64465" w14:textId="789A8345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4DB68E90" w14:textId="77777777" w:rsidR="00C0065F" w:rsidRDefault="00C0065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AAAF131" w14:textId="4EC0C3C9" w:rsidR="00627C73" w:rsidRPr="00C0065F" w:rsidRDefault="00BD16A4" w:rsidP="00627C73">
      <w:pPr>
        <w:rPr>
          <w:rFonts w:eastAsia="Times New Roman" w:cs="Arial"/>
          <w:color w:val="000000"/>
          <w:szCs w:val="32"/>
          <w:lang w:eastAsia="en-NZ"/>
        </w:rPr>
      </w:pPr>
      <w:r>
        <w:rPr>
          <w:rFonts w:eastAsia="Times New Roman" w:cs="Arial"/>
          <w:b/>
          <w:bCs/>
          <w:noProof/>
          <w:color w:val="000000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B1ACF74" wp14:editId="1CE1724F">
                <wp:simplePos x="0" y="0"/>
                <wp:positionH relativeFrom="column">
                  <wp:posOffset>2190750</wp:posOffset>
                </wp:positionH>
                <wp:positionV relativeFrom="paragraph">
                  <wp:posOffset>-46355</wp:posOffset>
                </wp:positionV>
                <wp:extent cx="3543300" cy="5075555"/>
                <wp:effectExtent l="0" t="0" r="0" b="0"/>
                <wp:wrapNone/>
                <wp:docPr id="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3300" cy="50755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7F293" id="Rectangle 11" o:spid="_x0000_s1026" style="position:absolute;margin-left:172.5pt;margin-top:-3.65pt;width:279pt;height:399.6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" fillcolor="#d9e2f3 [660]" stroked="f">
                <v:path arrowok="t"/>
              </v:rect>
            </w:pict>
          </mc:Fallback>
        </mc:AlternateContent>
      </w:r>
      <w:proofErr w:type="spellStart"/>
      <w:r w:rsidR="0096142C">
        <w:rPr>
          <w:rFonts w:eastAsia="Times New Roman" w:cs="Arial"/>
          <w:b/>
          <w:bCs/>
          <w:color w:val="000000"/>
          <w:szCs w:val="32"/>
          <w:lang w:eastAsia="en-NZ"/>
        </w:rPr>
        <w:t>NH</w:t>
      </w:r>
      <w:r w:rsidR="00627C73" w:rsidRPr="00907EB3">
        <w:rPr>
          <w:rFonts w:eastAsia="Times New Roman" w:cs="Arial"/>
          <w:b/>
          <w:bCs/>
          <w:color w:val="000000"/>
          <w:szCs w:val="32"/>
          <w:lang w:eastAsia="en-NZ"/>
        </w:rPr>
        <w:t>Cover</w:t>
      </w:r>
      <w:proofErr w:type="spellEnd"/>
      <w:r w:rsidR="00627C73" w:rsidRPr="00C0065F">
        <w:rPr>
          <w:rFonts w:eastAsia="Times New Roman" w:cs="Arial"/>
          <w:color w:val="000000"/>
          <w:szCs w:val="32"/>
          <w:lang w:eastAsia="en-NZ"/>
        </w:rPr>
        <w:t xml:space="preserve"> is run by the </w:t>
      </w:r>
      <w:r w:rsidR="0096142C">
        <w:rPr>
          <w:rFonts w:eastAsia="Times New Roman" w:cs="Arial"/>
          <w:color w:val="000000"/>
          <w:szCs w:val="32"/>
          <w:lang w:eastAsia="en-NZ"/>
        </w:rPr>
        <w:t>Natural Hazards</w:t>
      </w:r>
      <w:r w:rsidR="00627C73" w:rsidRPr="00C0065F">
        <w:rPr>
          <w:rFonts w:eastAsia="Times New Roman" w:cs="Arial"/>
          <w:color w:val="000000"/>
          <w:szCs w:val="32"/>
          <w:lang w:eastAsia="en-NZ"/>
        </w:rPr>
        <w:t xml:space="preserve"> Commission</w:t>
      </w:r>
      <w:r w:rsidR="00C0065F" w:rsidRPr="00C0065F">
        <w:rPr>
          <w:rFonts w:eastAsia="Times New Roman" w:cs="Arial"/>
          <w:color w:val="000000"/>
          <w:szCs w:val="32"/>
          <w:lang w:eastAsia="en-NZ"/>
        </w:rPr>
        <w:t>.</w:t>
      </w:r>
    </w:p>
    <w:p w14:paraId="4C49E075" w14:textId="7FAA99AE" w:rsidR="00C0065F" w:rsidRPr="00C0065F" w:rsidRDefault="007B7A42" w:rsidP="00627C73">
      <w:pPr>
        <w:rPr>
          <w:rFonts w:eastAsia="Times New Roman" w:cs="Arial"/>
          <w:color w:val="000000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707795F" wp14:editId="05FD6600">
            <wp:simplePos x="0" y="0"/>
            <wp:positionH relativeFrom="column">
              <wp:posOffset>142875</wp:posOffset>
            </wp:positionH>
            <wp:positionV relativeFrom="paragraph">
              <wp:posOffset>108585</wp:posOffset>
            </wp:positionV>
            <wp:extent cx="933450" cy="1028700"/>
            <wp:effectExtent l="0" t="0" r="0" b="0"/>
            <wp:wrapNone/>
            <wp:docPr id="180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890AB4" w14:textId="757AB625" w:rsidR="00C0065F" w:rsidRPr="00C0065F" w:rsidRDefault="00C0065F" w:rsidP="00627C73">
      <w:pPr>
        <w:rPr>
          <w:rFonts w:eastAsia="Times New Roman" w:cs="Arial"/>
          <w:color w:val="000000"/>
          <w:szCs w:val="32"/>
          <w:lang w:eastAsia="en-NZ"/>
        </w:rPr>
      </w:pPr>
    </w:p>
    <w:p w14:paraId="7A9ED1E1" w14:textId="1D8410BF" w:rsidR="00C0065F" w:rsidRPr="00C0065F" w:rsidRDefault="007B7A42" w:rsidP="00627C73">
      <w:pPr>
        <w:rPr>
          <w:rFonts w:eastAsia="Times New Roman" w:cs="Arial"/>
          <w:color w:val="000000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C9B9843" wp14:editId="6E834447">
            <wp:simplePos x="0" y="0"/>
            <wp:positionH relativeFrom="margin">
              <wp:align>left</wp:align>
            </wp:positionH>
            <wp:positionV relativeFrom="paragraph">
              <wp:posOffset>683895</wp:posOffset>
            </wp:positionV>
            <wp:extent cx="1353772" cy="1019175"/>
            <wp:effectExtent l="0" t="0" r="0" b="0"/>
            <wp:wrapNone/>
            <wp:docPr id="1807" name="Picture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772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65F" w:rsidRPr="00C0065F">
        <w:rPr>
          <w:rFonts w:eastAsia="Times New Roman" w:cs="Arial"/>
          <w:color w:val="000000"/>
          <w:szCs w:val="32"/>
          <w:lang w:eastAsia="en-NZ"/>
        </w:rPr>
        <w:t>It means you have insurance if your home is damaged by something like:</w:t>
      </w:r>
      <w:r w:rsidR="00C0065F">
        <w:rPr>
          <w:rFonts w:eastAsia="Times New Roman" w:cs="Arial"/>
          <w:color w:val="000000"/>
          <w:szCs w:val="32"/>
          <w:lang w:eastAsia="en-NZ"/>
        </w:rPr>
        <w:br/>
      </w:r>
    </w:p>
    <w:p w14:paraId="40486E3C" w14:textId="28714C2D" w:rsidR="00C0065F" w:rsidRPr="00C0065F" w:rsidRDefault="00C0065F" w:rsidP="00C0065F">
      <w:pPr>
        <w:pStyle w:val="ListParagraph"/>
      </w:pPr>
      <w:r w:rsidRPr="00C0065F">
        <w:t>an earthquake</w:t>
      </w:r>
      <w:r>
        <w:br/>
      </w:r>
    </w:p>
    <w:p w14:paraId="6BF172E2" w14:textId="3603F086" w:rsidR="00C0065F" w:rsidRPr="00C0065F" w:rsidRDefault="00BB1B65" w:rsidP="00C0065F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714560" behindDoc="0" locked="0" layoutInCell="1" allowOverlap="1" wp14:anchorId="502F19CC" wp14:editId="0271E945">
            <wp:simplePos x="0" y="0"/>
            <wp:positionH relativeFrom="margin">
              <wp:posOffset>161925</wp:posOffset>
            </wp:positionH>
            <wp:positionV relativeFrom="paragraph">
              <wp:posOffset>156210</wp:posOffset>
            </wp:positionV>
            <wp:extent cx="1228725" cy="1098222"/>
            <wp:effectExtent l="0" t="0" r="0" b="6985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98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65F" w:rsidRPr="00C0065F">
        <w:t xml:space="preserve">a </w:t>
      </w:r>
      <w:r w:rsidR="008444A1" w:rsidRPr="00C0065F">
        <w:t>volcan</w:t>
      </w:r>
      <w:r w:rsidR="008444A1">
        <w:t>ic</w:t>
      </w:r>
      <w:r w:rsidR="008444A1" w:rsidRPr="00C0065F">
        <w:t xml:space="preserve"> </w:t>
      </w:r>
      <w:r w:rsidR="00C0065F" w:rsidRPr="00C0065F">
        <w:t>eruption.</w:t>
      </w:r>
    </w:p>
    <w:p w14:paraId="4278A24C" w14:textId="28F72802" w:rsidR="00627C73" w:rsidRPr="00C0065F" w:rsidRDefault="00627C73" w:rsidP="00627C73">
      <w:pPr>
        <w:rPr>
          <w:rFonts w:eastAsia="Times New Roman" w:cs="Arial"/>
          <w:color w:val="000000"/>
          <w:szCs w:val="32"/>
          <w:lang w:eastAsia="en-NZ"/>
        </w:rPr>
      </w:pPr>
    </w:p>
    <w:p w14:paraId="2CC6ABDF" w14:textId="3CF71F5D" w:rsidR="00627C73" w:rsidRPr="00C0065F" w:rsidRDefault="00627C73" w:rsidP="00627C73">
      <w:pPr>
        <w:rPr>
          <w:rFonts w:eastAsia="Times New Roman" w:cs="Arial"/>
          <w:color w:val="000000"/>
          <w:szCs w:val="32"/>
          <w:lang w:eastAsia="en-NZ"/>
        </w:rPr>
      </w:pPr>
    </w:p>
    <w:p w14:paraId="3DFCC5A8" w14:textId="53A662AA" w:rsidR="00627C73" w:rsidRPr="00C0065F" w:rsidRDefault="00627C73" w:rsidP="00627C73">
      <w:pPr>
        <w:rPr>
          <w:rFonts w:eastAsia="Times New Roman" w:cs="Arial"/>
          <w:color w:val="000000"/>
          <w:szCs w:val="32"/>
          <w:lang w:eastAsia="en-NZ"/>
        </w:rPr>
      </w:pPr>
      <w:r w:rsidRPr="00C0065F">
        <w:rPr>
          <w:rFonts w:eastAsia="Times New Roman" w:cs="Arial"/>
          <w:color w:val="000000"/>
          <w:szCs w:val="32"/>
          <w:lang w:eastAsia="en-NZ"/>
        </w:rPr>
        <w:t>It is important to keep checking the insurance you have is right for you</w:t>
      </w:r>
      <w:r w:rsidR="00F21DA2">
        <w:rPr>
          <w:rFonts w:eastAsia="Times New Roman" w:cs="Arial"/>
          <w:color w:val="000000"/>
          <w:szCs w:val="32"/>
          <w:lang w:eastAsia="en-NZ"/>
        </w:rPr>
        <w:t>.</w:t>
      </w:r>
    </w:p>
    <w:p w14:paraId="011DB0C7" w14:textId="6B137910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6518528C" w14:textId="7123B446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02F173DF" w14:textId="77777777" w:rsidR="00C0065F" w:rsidRDefault="00C0065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01C7E575" w14:textId="47E6499F" w:rsidR="00627C73" w:rsidRDefault="00E249E5" w:rsidP="00627C73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45E22EEB" wp14:editId="57C3F8C6">
            <wp:simplePos x="0" y="0"/>
            <wp:positionH relativeFrom="column">
              <wp:posOffset>1415277</wp:posOffset>
            </wp:positionH>
            <wp:positionV relativeFrom="paragraph">
              <wp:posOffset>548695</wp:posOffset>
            </wp:positionV>
            <wp:extent cx="413965" cy="413965"/>
            <wp:effectExtent l="0" t="0" r="5715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65" cy="4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728896" behindDoc="0" locked="0" layoutInCell="1" allowOverlap="1" wp14:anchorId="2250EA5B" wp14:editId="511F9AC5">
            <wp:simplePos x="0" y="0"/>
            <wp:positionH relativeFrom="margin">
              <wp:posOffset>365484</wp:posOffset>
            </wp:positionH>
            <wp:positionV relativeFrom="paragraph">
              <wp:posOffset>556564</wp:posOffset>
            </wp:positionV>
            <wp:extent cx="941521" cy="1048241"/>
            <wp:effectExtent l="0" t="0" r="0" b="0"/>
            <wp:wrapNone/>
            <wp:docPr id="448" name="Picture 448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 descr="A picture containing perso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1" t="6812" r="65769" b="65326"/>
                    <a:stretch/>
                  </pic:blipFill>
                  <pic:spPr bwMode="auto">
                    <a:xfrm>
                      <a:off x="0" y="0"/>
                      <a:ext cx="941521" cy="104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4B0">
        <w:rPr>
          <w:rFonts w:eastAsia="Times New Roman"/>
          <w:shd w:val="clear" w:color="auto" w:fill="FFFFFF"/>
          <w:lang w:eastAsia="en-GB"/>
        </w:rPr>
        <w:t>You should c</w:t>
      </w:r>
      <w:r w:rsidR="00627C73">
        <w:rPr>
          <w:rFonts w:eastAsia="Times New Roman"/>
          <w:shd w:val="clear" w:color="auto" w:fill="FFFFFF"/>
          <w:lang w:eastAsia="en-GB"/>
        </w:rPr>
        <w:t>heck:</w:t>
      </w:r>
      <w:r w:rsidR="00C0065F">
        <w:rPr>
          <w:rFonts w:eastAsia="Times New Roman"/>
          <w:shd w:val="clear" w:color="auto" w:fill="FFFFFF"/>
          <w:lang w:eastAsia="en-GB"/>
        </w:rPr>
        <w:br/>
      </w:r>
    </w:p>
    <w:p w14:paraId="424883FA" w14:textId="53218488" w:rsidR="00627C73" w:rsidRPr="00C0065F" w:rsidRDefault="00E249E5" w:rsidP="00C0065F">
      <w:pPr>
        <w:pStyle w:val="ListParagraph"/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6979440C" wp14:editId="0DA84931">
            <wp:simplePos x="0" y="0"/>
            <wp:positionH relativeFrom="column">
              <wp:posOffset>1399263</wp:posOffset>
            </wp:positionH>
            <wp:positionV relativeFrom="paragraph">
              <wp:posOffset>388012</wp:posOffset>
            </wp:positionV>
            <wp:extent cx="461176" cy="461176"/>
            <wp:effectExtent l="0" t="0" r="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6" cy="46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C73" w:rsidRPr="00C0065F">
        <w:t>what is part of your insurance</w:t>
      </w:r>
      <w:r w:rsidR="00C0065F">
        <w:br/>
      </w:r>
    </w:p>
    <w:p w14:paraId="45EC6DD8" w14:textId="2812E03A" w:rsidR="00627C73" w:rsidRPr="00C0065F" w:rsidRDefault="00BB1B65" w:rsidP="00C0065F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716608" behindDoc="0" locked="0" layoutInCell="1" allowOverlap="1" wp14:anchorId="74562196" wp14:editId="36DC33C0">
            <wp:simplePos x="0" y="0"/>
            <wp:positionH relativeFrom="margin">
              <wp:posOffset>133350</wp:posOffset>
            </wp:positionH>
            <wp:positionV relativeFrom="paragraph">
              <wp:posOffset>323215</wp:posOffset>
            </wp:positionV>
            <wp:extent cx="2107657" cy="1489075"/>
            <wp:effectExtent l="0" t="0" r="0" b="0"/>
            <wp:wrapNone/>
            <wp:docPr id="1808" name="Picture 180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Graphical user interface, websit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657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73" w:rsidRPr="00C0065F">
        <w:t>what is not part of your insurance</w:t>
      </w:r>
      <w:r w:rsidR="00C0065F">
        <w:br/>
      </w:r>
    </w:p>
    <w:p w14:paraId="00A73732" w14:textId="5206B575" w:rsidR="00627C73" w:rsidRPr="00C0065F" w:rsidRDefault="00627C73" w:rsidP="00C0065F">
      <w:pPr>
        <w:pStyle w:val="ListParagraph"/>
      </w:pPr>
      <w:r w:rsidRPr="00C0065F">
        <w:t>if the money your insurance will pay will be enough to build your home again</w:t>
      </w:r>
      <w:r w:rsidR="008444A1">
        <w:t>.</w:t>
      </w:r>
    </w:p>
    <w:p w14:paraId="29DF024E" w14:textId="7D7AB276" w:rsidR="00627C73" w:rsidRDefault="00C0065F" w:rsidP="00627C73">
      <w:pPr>
        <w:rPr>
          <w:rFonts w:eastAsia="Times New Roman"/>
          <w:shd w:val="clear" w:color="auto" w:fill="FFFFFF"/>
          <w:lang w:eastAsia="en-GB"/>
        </w:rPr>
      </w:pPr>
      <w:r w:rsidRPr="00C0065F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49024" behindDoc="0" locked="0" layoutInCell="1" allowOverlap="1" wp14:anchorId="050DC73E" wp14:editId="256F06B1">
            <wp:simplePos x="0" y="0"/>
            <wp:positionH relativeFrom="column">
              <wp:posOffset>0</wp:posOffset>
            </wp:positionH>
            <wp:positionV relativeFrom="paragraph">
              <wp:posOffset>116205</wp:posOffset>
            </wp:positionV>
            <wp:extent cx="1524000" cy="15240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53DE7" w14:textId="17B10788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0089A90D" w14:textId="03A3CEC7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If </w:t>
      </w:r>
      <w:r w:rsidR="00C0065F">
        <w:rPr>
          <w:rFonts w:eastAsia="Times New Roman"/>
          <w:shd w:val="clear" w:color="auto" w:fill="FFFFFF"/>
          <w:lang w:eastAsia="en-GB"/>
        </w:rPr>
        <w:t xml:space="preserve">something </w:t>
      </w:r>
      <w:r>
        <w:rPr>
          <w:rFonts w:eastAsia="Times New Roman"/>
          <w:shd w:val="clear" w:color="auto" w:fill="FFFFFF"/>
          <w:lang w:eastAsia="en-GB"/>
        </w:rPr>
        <w:t>damages your home take lots of photos of the damage</w:t>
      </w:r>
      <w:r w:rsidR="00F21DA2">
        <w:rPr>
          <w:rFonts w:eastAsia="Times New Roman"/>
          <w:shd w:val="clear" w:color="auto" w:fill="FFFFFF"/>
          <w:lang w:eastAsia="en-GB"/>
        </w:rPr>
        <w:t>.</w:t>
      </w:r>
    </w:p>
    <w:p w14:paraId="60F540E3" w14:textId="3BC73F33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65D04F3B" w14:textId="1B7B075E" w:rsidR="00627C73" w:rsidRDefault="00907EB3" w:rsidP="00627C73">
      <w:pPr>
        <w:rPr>
          <w:rFonts w:eastAsia="Times New Roman"/>
          <w:shd w:val="clear" w:color="auto" w:fill="FFFFFF"/>
          <w:lang w:eastAsia="en-GB"/>
        </w:rPr>
      </w:pPr>
      <w:r w:rsidRPr="00907EB3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52096" behindDoc="0" locked="0" layoutInCell="1" allowOverlap="1" wp14:anchorId="7D11F1E1" wp14:editId="6469831E">
            <wp:simplePos x="0" y="0"/>
            <wp:positionH relativeFrom="column">
              <wp:posOffset>0</wp:posOffset>
            </wp:positionH>
            <wp:positionV relativeFrom="paragraph">
              <wp:posOffset>354330</wp:posOffset>
            </wp:positionV>
            <wp:extent cx="1908810" cy="1219200"/>
            <wp:effectExtent l="0" t="0" r="0" b="0"/>
            <wp:wrapNone/>
            <wp:docPr id="23" name="Picture 2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30C1B8" w14:textId="26A090BC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Then contact your insurer to </w:t>
      </w:r>
      <w:r w:rsidRPr="006533C9">
        <w:rPr>
          <w:rFonts w:eastAsia="Times New Roman"/>
          <w:b/>
          <w:shd w:val="clear" w:color="auto" w:fill="FFFFFF"/>
          <w:lang w:eastAsia="en-GB"/>
        </w:rPr>
        <w:t>make a claim</w:t>
      </w:r>
      <w:r w:rsidR="008444A1">
        <w:rPr>
          <w:rFonts w:eastAsia="Times New Roman"/>
          <w:shd w:val="clear" w:color="auto" w:fill="FFFFFF"/>
          <w:lang w:eastAsia="en-GB"/>
        </w:rPr>
        <w:t>.</w:t>
      </w:r>
    </w:p>
    <w:p w14:paraId="7726D752" w14:textId="281F6358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5732F8DD" w14:textId="59822494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220F5CBB" w14:textId="77777777" w:rsidR="00C0065F" w:rsidRDefault="00C0065F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70C229FD" w14:textId="717BD32E" w:rsidR="00627C73" w:rsidRPr="00907EB3" w:rsidRDefault="00BB1B65" w:rsidP="00627C73">
      <w:pPr>
        <w:rPr>
          <w:rFonts w:eastAsia="Times New Roman" w:cs="Arial"/>
          <w:color w:val="000000"/>
          <w:szCs w:val="32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21124115" wp14:editId="2004203F">
            <wp:simplePos x="0" y="0"/>
            <wp:positionH relativeFrom="column">
              <wp:posOffset>304165</wp:posOffset>
            </wp:positionH>
            <wp:positionV relativeFrom="paragraph">
              <wp:posOffset>8890</wp:posOffset>
            </wp:positionV>
            <wp:extent cx="1171575" cy="1291123"/>
            <wp:effectExtent l="0" t="0" r="0" b="4445"/>
            <wp:wrapNone/>
            <wp:docPr id="1811" name="Pictur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9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6A4">
        <w:rPr>
          <w:rFonts w:eastAsia="Times New Roman" w:cs="Arial"/>
          <w:b/>
          <w:bCs/>
          <w:noProof/>
          <w:color w:val="000000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B1ACF74" wp14:editId="0FEB0257">
                <wp:simplePos x="0" y="0"/>
                <wp:positionH relativeFrom="column">
                  <wp:posOffset>2257425</wp:posOffset>
                </wp:positionH>
                <wp:positionV relativeFrom="paragraph">
                  <wp:posOffset>-65405</wp:posOffset>
                </wp:positionV>
                <wp:extent cx="3543300" cy="2503805"/>
                <wp:effectExtent l="0" t="0" r="0" b="0"/>
                <wp:wrapNone/>
                <wp:docPr id="1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3300" cy="2503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16B3A" id="Rectangle 12" o:spid="_x0000_s1026" style="position:absolute;margin-left:177.75pt;margin-top:-5.15pt;width:279pt;height:197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" fillcolor="#d9e2f3 [660]" stroked="f">
                <v:path arrowok="t"/>
              </v:rect>
            </w:pict>
          </mc:Fallback>
        </mc:AlternateContent>
      </w:r>
      <w:r w:rsidR="00627C73" w:rsidRPr="00907EB3">
        <w:rPr>
          <w:rFonts w:eastAsia="Times New Roman" w:cs="Arial"/>
          <w:b/>
          <w:bCs/>
          <w:color w:val="000000"/>
          <w:szCs w:val="32"/>
          <w:lang w:eastAsia="en-NZ"/>
        </w:rPr>
        <w:t xml:space="preserve">Making a claim </w:t>
      </w:r>
      <w:r w:rsidR="00627C73" w:rsidRPr="00907EB3">
        <w:rPr>
          <w:rFonts w:eastAsia="Times New Roman" w:cs="Arial"/>
          <w:color w:val="000000"/>
          <w:szCs w:val="32"/>
          <w:lang w:eastAsia="en-NZ"/>
        </w:rPr>
        <w:t>is when you tell the insurance company that:</w:t>
      </w:r>
      <w:r w:rsidR="00907EB3" w:rsidRPr="00907EB3">
        <w:rPr>
          <w:rFonts w:eastAsia="Times New Roman" w:cs="Arial"/>
          <w:color w:val="000000"/>
          <w:szCs w:val="32"/>
          <w:lang w:eastAsia="en-NZ"/>
        </w:rPr>
        <w:br/>
      </w:r>
    </w:p>
    <w:p w14:paraId="6EAF3AFB" w14:textId="2FD3F572" w:rsidR="00627C73" w:rsidRPr="00907EB3" w:rsidRDefault="00BB1B65" w:rsidP="00907EB3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718656" behindDoc="0" locked="0" layoutInCell="1" allowOverlap="1" wp14:anchorId="607FCD01" wp14:editId="2F6D11CC">
            <wp:simplePos x="0" y="0"/>
            <wp:positionH relativeFrom="margin">
              <wp:align>left</wp:align>
            </wp:positionH>
            <wp:positionV relativeFrom="paragraph">
              <wp:posOffset>325755</wp:posOffset>
            </wp:positionV>
            <wp:extent cx="2107657" cy="1489075"/>
            <wp:effectExtent l="0" t="0" r="0" b="0"/>
            <wp:wrapNone/>
            <wp:docPr id="1809" name="Picture 180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Graphical user interface, websit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657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C73" w:rsidRPr="00907EB3">
        <w:t>something has gone wrong</w:t>
      </w:r>
      <w:r w:rsidR="00907EB3" w:rsidRPr="00907EB3">
        <w:br/>
      </w:r>
    </w:p>
    <w:p w14:paraId="5D597949" w14:textId="17354394" w:rsidR="00627C73" w:rsidRPr="00907EB3" w:rsidRDefault="00627C73" w:rsidP="00907EB3">
      <w:pPr>
        <w:pStyle w:val="ListParagraph"/>
      </w:pPr>
      <w:r w:rsidRPr="00907EB3">
        <w:t>they need to pay for it to be sorted.</w:t>
      </w:r>
    </w:p>
    <w:p w14:paraId="5793974A" w14:textId="0BC0FCF0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05B433D2" w14:textId="30093839" w:rsidR="00907EB3" w:rsidRDefault="00BB1B65" w:rsidP="00627C73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68E251D2" wp14:editId="501DAB36">
            <wp:simplePos x="0" y="0"/>
            <wp:positionH relativeFrom="column">
              <wp:posOffset>323850</wp:posOffset>
            </wp:positionH>
            <wp:positionV relativeFrom="paragraph">
              <wp:posOffset>165735</wp:posOffset>
            </wp:positionV>
            <wp:extent cx="1466850" cy="1143000"/>
            <wp:effectExtent l="0" t="0" r="0" b="0"/>
            <wp:wrapNone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83DA1D" w14:textId="59F89216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 insurance company will sort out your claim.</w:t>
      </w:r>
    </w:p>
    <w:p w14:paraId="0802D2DD" w14:textId="6F600C79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52CB73E5" w14:textId="6229EE6F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7DACF4C8" w14:textId="3B1BBA86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This includes anything that is part of </w:t>
      </w:r>
      <w:proofErr w:type="spellStart"/>
      <w:r w:rsidR="0096142C">
        <w:rPr>
          <w:rFonts w:eastAsia="Times New Roman"/>
          <w:shd w:val="clear" w:color="auto" w:fill="FFFFFF"/>
          <w:lang w:eastAsia="en-GB"/>
        </w:rPr>
        <w:t>NH</w:t>
      </w:r>
      <w:r>
        <w:rPr>
          <w:rFonts w:eastAsia="Times New Roman"/>
          <w:shd w:val="clear" w:color="auto" w:fill="FFFFFF"/>
          <w:lang w:eastAsia="en-GB"/>
        </w:rPr>
        <w:t>Cover</w:t>
      </w:r>
      <w:proofErr w:type="spellEnd"/>
      <w:r>
        <w:rPr>
          <w:rFonts w:eastAsia="Times New Roman"/>
          <w:shd w:val="clear" w:color="auto" w:fill="FFFFFF"/>
          <w:lang w:eastAsia="en-GB"/>
        </w:rPr>
        <w:t>.</w:t>
      </w:r>
    </w:p>
    <w:p w14:paraId="763DE245" w14:textId="3F1E5A6A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0A7F7D56" w14:textId="57F80423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60C39FE2" w14:textId="77777777" w:rsidR="00627C73" w:rsidRP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3EAC7EDA" w14:textId="7A8B4483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4BD05531" w14:textId="12611F88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33035902" w14:textId="77777777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3C1E48DC" w14:textId="70DE0021" w:rsid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0FB7D486" w14:textId="77777777" w:rsidR="00627C73" w:rsidRP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33C4F97A" w14:textId="77777777" w:rsidR="00627C73" w:rsidRPr="00627C73" w:rsidRDefault="00627C73" w:rsidP="00627C73">
      <w:pPr>
        <w:rPr>
          <w:rFonts w:eastAsia="Times New Roman"/>
          <w:shd w:val="clear" w:color="auto" w:fill="FFFFFF"/>
          <w:lang w:eastAsia="en-GB"/>
        </w:rPr>
      </w:pPr>
    </w:p>
    <w:p w14:paraId="4A334641" w14:textId="77777777" w:rsidR="00627C73" w:rsidRDefault="00627C73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p w14:paraId="312CFAFB" w14:textId="1C540B50" w:rsidR="00D852B6" w:rsidRPr="00E43F08" w:rsidRDefault="007B7A42" w:rsidP="00D852B6">
      <w:pPr>
        <w:spacing w:after="120"/>
        <w:ind w:left="3544"/>
        <w:rPr>
          <w:rFonts w:eastAsia="Times New Roman" w:cs="Arial"/>
          <w:szCs w:val="32"/>
          <w:lang w:eastAsia="en-NZ"/>
        </w:rPr>
      </w:pPr>
      <w:r>
        <w:rPr>
          <w:rFonts w:cs="Arial"/>
          <w:noProof/>
          <w:szCs w:val="32"/>
        </w:rPr>
        <w:lastRenderedPageBreak/>
        <w:drawing>
          <wp:anchor distT="0" distB="0" distL="114300" distR="114300" simplePos="0" relativeHeight="251681792" behindDoc="0" locked="0" layoutInCell="1" allowOverlap="1" wp14:anchorId="5F42B47B" wp14:editId="089D67C7">
            <wp:simplePos x="0" y="0"/>
            <wp:positionH relativeFrom="margin">
              <wp:posOffset>47625</wp:posOffset>
            </wp:positionH>
            <wp:positionV relativeFrom="paragraph">
              <wp:posOffset>238125</wp:posOffset>
            </wp:positionV>
            <wp:extent cx="1853397" cy="447675"/>
            <wp:effectExtent l="0" t="0" r="0" b="0"/>
            <wp:wrapNone/>
            <wp:docPr id="1793" name="Picture 179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1792" descr="Text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397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6A4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F621C57" wp14:editId="1AFAA336">
                <wp:simplePos x="0" y="0"/>
                <wp:positionH relativeFrom="margin">
                  <wp:posOffset>-148590</wp:posOffset>
                </wp:positionH>
                <wp:positionV relativeFrom="paragraph">
                  <wp:posOffset>-148590</wp:posOffset>
                </wp:positionV>
                <wp:extent cx="6234430" cy="8990965"/>
                <wp:effectExtent l="0" t="0" r="1270" b="63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4430" cy="899096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66C9F" id="Rectangle 15" o:spid="_x0000_s1026" style="position:absolute;margin-left:-11.7pt;margin-top:-11.7pt;width:490.9pt;height:707.9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" filled="f" strokecolor="windowText">
                <v:path arrowok="t"/>
                <w10:wrap anchorx="margin"/>
              </v:rect>
            </w:pict>
          </mc:Fallback>
        </mc:AlternateContent>
      </w:r>
      <w:r w:rsidR="00D852B6" w:rsidRPr="00E43F08">
        <w:rPr>
          <w:rFonts w:eastAsia="Times New Roman" w:cs="Arial"/>
          <w:szCs w:val="32"/>
          <w:lang w:eastAsia="en-NZ"/>
        </w:rPr>
        <w:t>This i</w:t>
      </w:r>
      <w:r w:rsidR="00D852B6">
        <w:rPr>
          <w:rFonts w:eastAsia="Times New Roman" w:cs="Arial"/>
          <w:szCs w:val="32"/>
          <w:lang w:eastAsia="en-NZ"/>
        </w:rPr>
        <w:t xml:space="preserve">nformation has been written by </w:t>
      </w:r>
      <w:r w:rsidR="008444A1">
        <w:rPr>
          <w:rFonts w:eastAsia="Times New Roman" w:cs="Arial"/>
          <w:szCs w:val="32"/>
          <w:lang w:eastAsia="en-NZ"/>
        </w:rPr>
        <w:t xml:space="preserve">the </w:t>
      </w:r>
      <w:r w:rsidR="00907EB3">
        <w:rPr>
          <w:rFonts w:eastAsia="Times New Roman" w:cs="Arial"/>
          <w:szCs w:val="32"/>
          <w:lang w:eastAsia="en-NZ"/>
        </w:rPr>
        <w:t>National Emergency Management Agency.</w:t>
      </w:r>
    </w:p>
    <w:p w14:paraId="25A539D0" w14:textId="77777777" w:rsidR="00D852B6" w:rsidRPr="00290D77" w:rsidRDefault="00D852B6" w:rsidP="00D852B6">
      <w:pPr>
        <w:spacing w:after="120"/>
        <w:ind w:left="3544"/>
        <w:rPr>
          <w:rFonts w:eastAsia="Times New Roman" w:cs="Arial"/>
          <w:sz w:val="16"/>
          <w:szCs w:val="32"/>
          <w:lang w:eastAsia="en-NZ"/>
        </w:rPr>
      </w:pPr>
      <w:r w:rsidRPr="00290D77">
        <w:rPr>
          <w:rFonts w:ascii="Calibri" w:eastAsia="Times New Roman" w:hAnsi="Calibri" w:cs="Times New Roman"/>
          <w:noProof/>
          <w:sz w:val="2"/>
          <w:lang w:val="en-NZ" w:eastAsia="en-NZ"/>
        </w:rPr>
        <w:drawing>
          <wp:anchor distT="0" distB="0" distL="114300" distR="114300" simplePos="0" relativeHeight="251656192" behindDoc="0" locked="0" layoutInCell="1" allowOverlap="1" wp14:anchorId="31E5FFDC" wp14:editId="5F9574FC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7B71B" w14:textId="77777777" w:rsidR="00D852B6" w:rsidRPr="00E43F08" w:rsidRDefault="00D852B6" w:rsidP="00D852B6">
      <w:pPr>
        <w:spacing w:after="120"/>
        <w:ind w:left="3544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 xml:space="preserve">It has been translated into Easy Read by the Make It Easy service of People First New Zealand Inc.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132858C9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 w:val="24"/>
          <w:szCs w:val="32"/>
          <w:lang w:eastAsia="en-NZ"/>
        </w:rPr>
      </w:pPr>
    </w:p>
    <w:p w14:paraId="0DE2BF8F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4"/>
          <w:lang w:val="en-NZ" w:eastAsia="en-NZ"/>
        </w:rPr>
        <w:drawing>
          <wp:anchor distT="0" distB="0" distL="114300" distR="114300" simplePos="0" relativeHeight="251653120" behindDoc="1" locked="0" layoutInCell="1" allowOverlap="1" wp14:anchorId="03B5CE21" wp14:editId="70B16EA6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Inc.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4EDB8EB1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654144" behindDoc="0" locked="0" layoutInCell="1" allowOverlap="1" wp14:anchorId="61EECC04" wp14:editId="5C6B495D">
            <wp:simplePos x="0" y="0"/>
            <wp:positionH relativeFrom="margin">
              <wp:posOffset>314325</wp:posOffset>
            </wp:positionH>
            <wp:positionV relativeFrom="paragraph">
              <wp:posOffset>181610</wp:posOffset>
            </wp:positionV>
            <wp:extent cx="1304925" cy="800100"/>
            <wp:effectExtent l="0" t="0" r="0" b="0"/>
            <wp:wrapNone/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DE98D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Make It Easy uses images from:</w:t>
      </w:r>
    </w:p>
    <w:p w14:paraId="42F5AA7A" w14:textId="77777777" w:rsidR="00D852B6" w:rsidRPr="00E43F08" w:rsidRDefault="00D852B6" w:rsidP="00D852B6">
      <w:pPr>
        <w:spacing w:after="120"/>
        <w:ind w:left="3600"/>
        <w:rPr>
          <w:rFonts w:eastAsia="Times New Roman" w:cs="Arial"/>
          <w:sz w:val="10"/>
          <w:szCs w:val="32"/>
          <w:lang w:eastAsia="en-NZ"/>
        </w:rPr>
      </w:pPr>
    </w:p>
    <w:p w14:paraId="6599E582" w14:textId="77777777" w:rsidR="00D852B6" w:rsidRPr="00E43F08" w:rsidRDefault="00D852B6" w:rsidP="00D852B6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5C06883D" w14:textId="77777777" w:rsidR="00D852B6" w:rsidRPr="00E43F08" w:rsidRDefault="00D852B6" w:rsidP="00D852B6">
      <w:pPr>
        <w:spacing w:line="480" w:lineRule="auto"/>
        <w:ind w:left="3960" w:hanging="360"/>
        <w:rPr>
          <w:rFonts w:eastAsia="Times New Roman" w:cs="Arial"/>
          <w:sz w:val="2"/>
          <w:szCs w:val="32"/>
          <w:lang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5537EA1F" wp14:editId="4F035DF8">
            <wp:simplePos x="0" y="0"/>
            <wp:positionH relativeFrom="margin">
              <wp:posOffset>126365</wp:posOffset>
            </wp:positionH>
            <wp:positionV relativeFrom="paragraph">
              <wp:posOffset>4445</wp:posOffset>
            </wp:positionV>
            <wp:extent cx="1809750" cy="203835"/>
            <wp:effectExtent l="0" t="0" r="0" b="5715"/>
            <wp:wrapNone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5681A" w14:textId="77777777" w:rsidR="00D852B6" w:rsidRPr="00E43F08" w:rsidRDefault="005774B2" w:rsidP="00D852B6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41856" behindDoc="0" locked="0" layoutInCell="1" allowOverlap="1" wp14:anchorId="51364560" wp14:editId="2A1043D3">
            <wp:simplePos x="0" y="0"/>
            <wp:positionH relativeFrom="column">
              <wp:posOffset>361950</wp:posOffset>
            </wp:positionH>
            <wp:positionV relativeFrom="paragraph">
              <wp:posOffset>451485</wp:posOffset>
            </wp:positionV>
            <wp:extent cx="1080058" cy="1143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58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52B6" w:rsidRPr="00E43F08">
        <w:rPr>
          <w:rFonts w:eastAsia="Calibri" w:cs="Arial"/>
          <w:szCs w:val="32"/>
          <w:lang w:val="en-GB" w:eastAsia="en-NZ"/>
        </w:rPr>
        <w:t>Photosymbols.com</w:t>
      </w:r>
    </w:p>
    <w:p w14:paraId="41975C0D" w14:textId="77777777" w:rsidR="00D852B6" w:rsidRPr="00E43F08" w:rsidRDefault="00D852B6" w:rsidP="00D852B6">
      <w:pPr>
        <w:spacing w:line="480" w:lineRule="auto"/>
        <w:ind w:left="3960" w:hanging="360"/>
        <w:rPr>
          <w:rFonts w:eastAsia="Times New Roman" w:cs="Arial"/>
          <w:sz w:val="2"/>
          <w:szCs w:val="32"/>
          <w:lang w:eastAsia="en-NZ"/>
        </w:rPr>
      </w:pPr>
    </w:p>
    <w:p w14:paraId="66B337D0" w14:textId="77777777" w:rsidR="00D852B6" w:rsidRPr="00E43F08" w:rsidRDefault="00D852B6" w:rsidP="00D852B6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Sam Corliss</w:t>
      </w:r>
    </w:p>
    <w:p w14:paraId="04710ABF" w14:textId="77777777" w:rsidR="00D852B6" w:rsidRPr="00E43F08" w:rsidRDefault="00D852B6" w:rsidP="00D852B6">
      <w:pPr>
        <w:numPr>
          <w:ilvl w:val="0"/>
          <w:numId w:val="1"/>
        </w:numPr>
        <w:spacing w:line="480" w:lineRule="auto"/>
        <w:ind w:left="3960"/>
        <w:contextualSpacing/>
        <w:rPr>
          <w:rFonts w:eastAsia="Calibri" w:cs="Arial"/>
          <w:szCs w:val="32"/>
          <w:lang w:val="en-GB" w:eastAsia="en-NZ"/>
        </w:rPr>
      </w:pPr>
      <w:proofErr w:type="spellStart"/>
      <w:r w:rsidRPr="00E43F08">
        <w:rPr>
          <w:rFonts w:eastAsia="Calibri" w:cs="Arial"/>
          <w:szCs w:val="32"/>
          <w:lang w:val="en-GB"/>
        </w:rPr>
        <w:t>Huriana</w:t>
      </w:r>
      <w:proofErr w:type="spellEnd"/>
      <w:r w:rsidRPr="00E43F08">
        <w:rPr>
          <w:rFonts w:eastAsia="Calibri" w:cs="Arial"/>
          <w:szCs w:val="32"/>
          <w:shd w:val="clear" w:color="auto" w:fill="FFFFFF"/>
          <w:lang w:val="en-GB"/>
        </w:rPr>
        <w:t> </w:t>
      </w:r>
      <w:proofErr w:type="spellStart"/>
      <w:r w:rsidRPr="00E43F08">
        <w:rPr>
          <w:rFonts w:eastAsia="Calibri" w:cs="Arial"/>
          <w:szCs w:val="32"/>
          <w:shd w:val="clear" w:color="auto" w:fill="FFFFFF"/>
          <w:lang w:val="en-GB"/>
        </w:rPr>
        <w:t>Kopeke</w:t>
      </w:r>
      <w:proofErr w:type="spellEnd"/>
      <w:r w:rsidRPr="00E43F08">
        <w:rPr>
          <w:rFonts w:eastAsia="Calibri" w:cs="Arial"/>
          <w:szCs w:val="32"/>
          <w:shd w:val="clear" w:color="auto" w:fill="FFFFFF"/>
          <w:lang w:val="en-GB"/>
        </w:rPr>
        <w:t xml:space="preserve">-Te </w:t>
      </w:r>
      <w:proofErr w:type="spellStart"/>
      <w:r w:rsidRPr="00E43F08">
        <w:rPr>
          <w:rFonts w:eastAsia="Calibri" w:cs="Arial"/>
          <w:szCs w:val="32"/>
          <w:shd w:val="clear" w:color="auto" w:fill="FFFFFF"/>
          <w:lang w:val="en-GB"/>
        </w:rPr>
        <w:t>Aho</w:t>
      </w:r>
      <w:proofErr w:type="spellEnd"/>
    </w:p>
    <w:p w14:paraId="7FB5EF3D" w14:textId="77777777" w:rsidR="00D852B6" w:rsidRPr="00E43F08" w:rsidRDefault="00D852B6" w:rsidP="00D852B6">
      <w:pPr>
        <w:spacing w:after="120"/>
        <w:rPr>
          <w:rFonts w:eastAsia="Times New Roman" w:cs="Arial"/>
          <w:sz w:val="8"/>
          <w:szCs w:val="32"/>
          <w:lang w:eastAsia="en-NZ"/>
        </w:rPr>
      </w:pPr>
    </w:p>
    <w:p w14:paraId="01A7FDA9" w14:textId="423C7BEA" w:rsidR="008B23DA" w:rsidRDefault="00D852B6" w:rsidP="005774B2">
      <w:pPr>
        <w:spacing w:after="120"/>
        <w:ind w:left="3402"/>
      </w:pP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657216" behindDoc="0" locked="0" layoutInCell="1" allowOverlap="1" wp14:anchorId="4D06C839" wp14:editId="064F4148">
            <wp:simplePos x="0" y="0"/>
            <wp:positionH relativeFrom="column">
              <wp:posOffset>398145</wp:posOffset>
            </wp:positionH>
            <wp:positionV relativeFrom="paragraph">
              <wp:posOffset>283845</wp:posOffset>
            </wp:positionV>
            <wp:extent cx="752475" cy="838200"/>
            <wp:effectExtent l="0" t="0" r="0" b="0"/>
            <wp:wrapNone/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</w:p>
    <w:sectPr w:rsidR="008B23DA" w:rsidSect="00EA5914">
      <w:footerReference w:type="even" r:id="rId65"/>
      <w:footerReference w:type="default" r:id="rId66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EF978" w14:textId="77777777" w:rsidR="00A5032C" w:rsidRDefault="00A5032C">
      <w:pPr>
        <w:spacing w:line="240" w:lineRule="auto"/>
      </w:pPr>
      <w:r>
        <w:separator/>
      </w:r>
    </w:p>
  </w:endnote>
  <w:endnote w:type="continuationSeparator" w:id="0">
    <w:p w14:paraId="70D513DA" w14:textId="77777777" w:rsidR="00A5032C" w:rsidRDefault="00A503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8D3AC8" w14:textId="77777777" w:rsidR="00CB62BB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1518DE" w14:textId="77777777" w:rsidR="00CB62BB" w:rsidRDefault="00CB62B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F798E8" w14:textId="77777777" w:rsidR="00CB62BB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6533C9">
          <w:rPr>
            <w:rStyle w:val="PageNumber"/>
            <w:noProof/>
            <w:sz w:val="28"/>
            <w:szCs w:val="28"/>
          </w:rPr>
          <w:t>3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57B1BB98" w14:textId="77777777" w:rsidR="00CB62BB" w:rsidRDefault="00CB62B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71A25" w14:textId="77777777" w:rsidR="00A5032C" w:rsidRDefault="00A5032C">
      <w:pPr>
        <w:spacing w:line="240" w:lineRule="auto"/>
      </w:pPr>
      <w:r>
        <w:separator/>
      </w:r>
    </w:p>
  </w:footnote>
  <w:footnote w:type="continuationSeparator" w:id="0">
    <w:p w14:paraId="691B06E7" w14:textId="77777777" w:rsidR="00A5032C" w:rsidRDefault="00A5032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80450"/>
    <w:multiLevelType w:val="hybridMultilevel"/>
    <w:tmpl w:val="3EA47892"/>
    <w:lvl w:ilvl="0" w:tplc="1AA8296A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E0E54"/>
    <w:multiLevelType w:val="hybridMultilevel"/>
    <w:tmpl w:val="DC60102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 w15:restartNumberingAfterBreak="0">
    <w:nsid w:val="0ADB1CE0"/>
    <w:multiLevelType w:val="hybridMultilevel"/>
    <w:tmpl w:val="DF5A311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222178A6"/>
    <w:multiLevelType w:val="hybridMultilevel"/>
    <w:tmpl w:val="B0DEA1D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24A15AD5"/>
    <w:multiLevelType w:val="hybridMultilevel"/>
    <w:tmpl w:val="BA04C0A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26F37C0D"/>
    <w:multiLevelType w:val="hybridMultilevel"/>
    <w:tmpl w:val="BA42089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2A1A5399"/>
    <w:multiLevelType w:val="hybridMultilevel"/>
    <w:tmpl w:val="A7B679B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61557C4"/>
    <w:multiLevelType w:val="hybridMultilevel"/>
    <w:tmpl w:val="6CF460A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47E569BD"/>
    <w:multiLevelType w:val="hybridMultilevel"/>
    <w:tmpl w:val="752815B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535229B6"/>
    <w:multiLevelType w:val="hybridMultilevel"/>
    <w:tmpl w:val="A82C137E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57A10673"/>
    <w:multiLevelType w:val="hybridMultilevel"/>
    <w:tmpl w:val="411061D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793400548">
    <w:abstractNumId w:val="6"/>
  </w:num>
  <w:num w:numId="2" w16cid:durableId="1303345193">
    <w:abstractNumId w:val="0"/>
  </w:num>
  <w:num w:numId="3" w16cid:durableId="791823524">
    <w:abstractNumId w:val="10"/>
  </w:num>
  <w:num w:numId="4" w16cid:durableId="1642687560">
    <w:abstractNumId w:val="1"/>
  </w:num>
  <w:num w:numId="5" w16cid:durableId="516698175">
    <w:abstractNumId w:val="11"/>
  </w:num>
  <w:num w:numId="6" w16cid:durableId="887834346">
    <w:abstractNumId w:val="8"/>
  </w:num>
  <w:num w:numId="7" w16cid:durableId="1217160500">
    <w:abstractNumId w:val="2"/>
  </w:num>
  <w:num w:numId="8" w16cid:durableId="1985310067">
    <w:abstractNumId w:val="3"/>
  </w:num>
  <w:num w:numId="9" w16cid:durableId="15885419">
    <w:abstractNumId w:val="7"/>
  </w:num>
  <w:num w:numId="10" w16cid:durableId="1219902241">
    <w:abstractNumId w:val="4"/>
  </w:num>
  <w:num w:numId="11" w16cid:durableId="189035528">
    <w:abstractNumId w:val="9"/>
  </w:num>
  <w:num w:numId="12" w16cid:durableId="1425058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LYwsDA0NLM0sjA2NjdW0lEKTi0uzszPAykwrgUA+Rc/8iwAAAA="/>
  </w:docVars>
  <w:rsids>
    <w:rsidRoot w:val="00627C73"/>
    <w:rsid w:val="000070D9"/>
    <w:rsid w:val="000227B4"/>
    <w:rsid w:val="0003092A"/>
    <w:rsid w:val="0004557B"/>
    <w:rsid w:val="00057664"/>
    <w:rsid w:val="001754F4"/>
    <w:rsid w:val="001B4DD5"/>
    <w:rsid w:val="001D223E"/>
    <w:rsid w:val="001E3429"/>
    <w:rsid w:val="00226F54"/>
    <w:rsid w:val="00261BF8"/>
    <w:rsid w:val="002D684E"/>
    <w:rsid w:val="003664E2"/>
    <w:rsid w:val="00382E35"/>
    <w:rsid w:val="004567B0"/>
    <w:rsid w:val="00457FFE"/>
    <w:rsid w:val="004C3833"/>
    <w:rsid w:val="004E04B0"/>
    <w:rsid w:val="004F56C0"/>
    <w:rsid w:val="00503AD5"/>
    <w:rsid w:val="0053103A"/>
    <w:rsid w:val="005316DD"/>
    <w:rsid w:val="005774B2"/>
    <w:rsid w:val="005C0E8E"/>
    <w:rsid w:val="00627C73"/>
    <w:rsid w:val="006533C9"/>
    <w:rsid w:val="0065483F"/>
    <w:rsid w:val="006C5C26"/>
    <w:rsid w:val="006E050D"/>
    <w:rsid w:val="00705CA3"/>
    <w:rsid w:val="00717021"/>
    <w:rsid w:val="00737287"/>
    <w:rsid w:val="007829EC"/>
    <w:rsid w:val="007A000B"/>
    <w:rsid w:val="007B7A42"/>
    <w:rsid w:val="00800990"/>
    <w:rsid w:val="008444A1"/>
    <w:rsid w:val="008848CB"/>
    <w:rsid w:val="008B23DA"/>
    <w:rsid w:val="008D437D"/>
    <w:rsid w:val="00907EB3"/>
    <w:rsid w:val="00924613"/>
    <w:rsid w:val="009411B0"/>
    <w:rsid w:val="0096142C"/>
    <w:rsid w:val="009966CD"/>
    <w:rsid w:val="009D5F43"/>
    <w:rsid w:val="00A12915"/>
    <w:rsid w:val="00A5032C"/>
    <w:rsid w:val="00AB7A08"/>
    <w:rsid w:val="00AD404A"/>
    <w:rsid w:val="00AD7849"/>
    <w:rsid w:val="00B014B0"/>
    <w:rsid w:val="00B436FE"/>
    <w:rsid w:val="00B81A2E"/>
    <w:rsid w:val="00B9236A"/>
    <w:rsid w:val="00BB1B65"/>
    <w:rsid w:val="00BC7E04"/>
    <w:rsid w:val="00BD16A4"/>
    <w:rsid w:val="00C0065F"/>
    <w:rsid w:val="00C1126B"/>
    <w:rsid w:val="00C2073B"/>
    <w:rsid w:val="00C45AB8"/>
    <w:rsid w:val="00C500E0"/>
    <w:rsid w:val="00CB62BB"/>
    <w:rsid w:val="00D652D9"/>
    <w:rsid w:val="00D67451"/>
    <w:rsid w:val="00D852B6"/>
    <w:rsid w:val="00DF2E18"/>
    <w:rsid w:val="00E17BF8"/>
    <w:rsid w:val="00E249E5"/>
    <w:rsid w:val="00E70E61"/>
    <w:rsid w:val="00E76265"/>
    <w:rsid w:val="00EA567F"/>
    <w:rsid w:val="00EA5914"/>
    <w:rsid w:val="00F20BCC"/>
    <w:rsid w:val="00F21DA2"/>
    <w:rsid w:val="00F3131D"/>
    <w:rsid w:val="00F31A09"/>
    <w:rsid w:val="00F37C43"/>
    <w:rsid w:val="00F742B9"/>
    <w:rsid w:val="00F87859"/>
    <w:rsid w:val="00F9676C"/>
    <w:rsid w:val="00FB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95818"/>
  <w15:docId w15:val="{84E09694-DF89-48B6-8191-139BD512B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03A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9"/>
    <w:qFormat/>
    <w:rsid w:val="00D67451"/>
    <w:pPr>
      <w:keepNext/>
      <w:keepLines/>
      <w:widowControl w:val="0"/>
      <w:spacing w:after="200"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92A"/>
    <w:pPr>
      <w:keepNext/>
      <w:keepLines/>
      <w:spacing w:before="40"/>
      <w:ind w:left="0"/>
      <w:jc w:val="center"/>
      <w:outlineLvl w:val="1"/>
    </w:pPr>
    <w:rPr>
      <w:rFonts w:eastAsiaTheme="majorEastAsia" w:cstheme="majorBidi"/>
      <w:color w:val="000000" w:themeColor="text1"/>
      <w:sz w:val="4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67451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F87859"/>
    <w:pPr>
      <w:numPr>
        <w:numId w:val="2"/>
      </w:numPr>
      <w:spacing w:after="200"/>
      <w:contextualSpacing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locked/>
    <w:rsid w:val="00F87859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uiPriority w:val="10"/>
    <w:rsid w:val="00F87859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unhideWhenUsed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unhideWhenUsed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859"/>
    <w:rPr>
      <w:rFonts w:ascii="Arial" w:eastAsiaTheme="minorEastAsia" w:hAnsi="Arial"/>
      <w:sz w:val="3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BF8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03092A"/>
    <w:rPr>
      <w:rFonts w:ascii="Arial" w:eastAsiaTheme="majorEastAsia" w:hAnsi="Arial" w:cstheme="majorBidi"/>
      <w:color w:val="000000" w:themeColor="text1"/>
      <w:sz w:val="44"/>
      <w:szCs w:val="26"/>
      <w:lang w:val="en-AU"/>
    </w:rPr>
  </w:style>
  <w:style w:type="paragraph" w:styleId="NoSpacing">
    <w:name w:val="No Spacing"/>
    <w:uiPriority w:val="1"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SubtleEmphasis">
    <w:name w:val="Subtle Emphasis"/>
    <w:basedOn w:val="DefaultParagraphFont"/>
    <w:uiPriority w:val="19"/>
    <w:rsid w:val="000070D9"/>
    <w:rPr>
      <w:i/>
      <w:iCs/>
      <w:color w:val="404040" w:themeColor="text1" w:themeTint="BF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EA5914"/>
    <w:rPr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EA5914"/>
    <w:rPr>
      <w:rFonts w:ascii="Arial" w:eastAsia="Arial Unicode MS" w:hAnsi="Arial"/>
      <w:b/>
      <w:bCs/>
      <w:kern w:val="28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8009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09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0990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09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0990"/>
    <w:rPr>
      <w:rFonts w:ascii="Arial" w:eastAsiaTheme="minorEastAsia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099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990"/>
    <w:rPr>
      <w:rFonts w:ascii="Segoe UI" w:eastAsiaTheme="minorEastAsia" w:hAnsi="Segoe UI" w:cs="Segoe UI"/>
      <w:sz w:val="18"/>
      <w:szCs w:val="18"/>
      <w:lang w:val="en-AU"/>
    </w:rPr>
  </w:style>
  <w:style w:type="paragraph" w:styleId="Revision">
    <w:name w:val="Revision"/>
    <w:hidden/>
    <w:uiPriority w:val="99"/>
    <w:semiHidden/>
    <w:rsid w:val="00F37C43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30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34.jpe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20.png"/><Relationship Id="rId59" Type="http://schemas.openxmlformats.org/officeDocument/2006/relationships/image" Target="media/image49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jpeg"/><Relationship Id="rId31" Type="http://schemas.openxmlformats.org/officeDocument/2006/relationships/image" Target="media/image24.svg"/><Relationship Id="rId44" Type="http://schemas.openxmlformats.org/officeDocument/2006/relationships/image" Target="media/image37.pn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ropbox\Easy%20Read\Supporting%20documents\Templates%20and%20inserts\Easy%20Read%20Template%20v.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26EF8-5DE6-4FDF-8607-ACA970AD0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v.3.dotx</Template>
  <TotalTime>41</TotalTime>
  <Pages>15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Make your home safer - Information Doc - English - April 2023</dc:title>
  <dc:subject/>
  <dc:creator>National Emergency Management Agency</dc:creator>
  <cp:keywords/>
  <dc:description/>
  <cp:lastModifiedBy>Zsenai Logan [NEMA]</cp:lastModifiedBy>
  <cp:revision>16</cp:revision>
  <dcterms:created xsi:type="dcterms:W3CDTF">2022-12-14T01:14:00Z</dcterms:created>
  <dcterms:modified xsi:type="dcterms:W3CDTF">2024-07-21T21:43:00Z</dcterms:modified>
</cp:coreProperties>
</file>